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9F2A4F" w14:textId="77777777" w:rsidR="001179B1" w:rsidRDefault="001179B1" w:rsidP="001179B1">
      <w:pPr>
        <w:tabs>
          <w:tab w:val="left" w:pos="9239"/>
        </w:tabs>
        <w:ind w:left="262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</w:rPr>
        <w:drawing>
          <wp:inline distT="0" distB="0" distL="0" distR="0" wp14:anchorId="23F062CB" wp14:editId="49B0D319">
            <wp:extent cx="1541334" cy="497204"/>
            <wp:effectExtent l="0" t="0" r="0" b="0"/>
            <wp:docPr id="3" name="Image 3" descr="Orange and purple text on a black background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Orange and purple text on a black background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334" cy="49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02B3D77" wp14:editId="1F9F35F5">
            <wp:extent cx="1171600" cy="585787"/>
            <wp:effectExtent l="0" t="0" r="0" b="0"/>
            <wp:docPr id="4" name="Image 4" descr="A blue and orange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blue and orange logo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600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6D517" w14:textId="77777777" w:rsidR="001179B1" w:rsidRDefault="001179B1" w:rsidP="001179B1">
      <w:pPr>
        <w:pStyle w:val="Title"/>
      </w:pPr>
      <w:r>
        <w:rPr>
          <w:color w:val="EC7B2F"/>
        </w:rPr>
        <w:t>Student</w:t>
      </w:r>
      <w:r>
        <w:rPr>
          <w:color w:val="EC7B2F"/>
          <w:spacing w:val="-26"/>
        </w:rPr>
        <w:t xml:space="preserve"> </w:t>
      </w:r>
      <w:r>
        <w:rPr>
          <w:color w:val="EC7B2F"/>
        </w:rPr>
        <w:t>Learning</w:t>
      </w:r>
      <w:r>
        <w:rPr>
          <w:color w:val="EC7B2F"/>
          <w:spacing w:val="-26"/>
        </w:rPr>
        <w:t xml:space="preserve"> </w:t>
      </w:r>
      <w:r>
        <w:rPr>
          <w:color w:val="EC7B2F"/>
        </w:rPr>
        <w:t>Objectives</w:t>
      </w:r>
      <w:r>
        <w:rPr>
          <w:color w:val="EC7B2F"/>
          <w:spacing w:val="-26"/>
        </w:rPr>
        <w:t xml:space="preserve"> </w:t>
      </w:r>
      <w:r>
        <w:rPr>
          <w:color w:val="EC7B2F"/>
        </w:rPr>
        <w:t>(SLO)</w:t>
      </w:r>
      <w:r>
        <w:rPr>
          <w:color w:val="EC7B2F"/>
          <w:spacing w:val="-26"/>
        </w:rPr>
        <w:t xml:space="preserve"> </w:t>
      </w:r>
      <w:r>
        <w:rPr>
          <w:color w:val="EC7B2F"/>
          <w:spacing w:val="-4"/>
        </w:rPr>
        <w:t>Form</w:t>
      </w:r>
    </w:p>
    <w:p w14:paraId="42C9BCA1" w14:textId="77777777" w:rsidR="001179B1" w:rsidRDefault="002960A8" w:rsidP="001179B1">
      <w:pPr>
        <w:spacing w:before="2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53" behindDoc="0" locked="0" layoutInCell="1" allowOverlap="1" wp14:anchorId="0A045ED6" wp14:editId="61F49A0E">
                <wp:simplePos x="0" y="0"/>
                <wp:positionH relativeFrom="column">
                  <wp:posOffset>1113790</wp:posOffset>
                </wp:positionH>
                <wp:positionV relativeFrom="paragraph">
                  <wp:posOffset>232410</wp:posOffset>
                </wp:positionV>
                <wp:extent cx="2276475" cy="271145"/>
                <wp:effectExtent l="0" t="0" r="0" b="0"/>
                <wp:wrapNone/>
                <wp:docPr id="424880073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D1801" w14:textId="77777777" w:rsidR="002960A8" w:rsidRPr="000D508C" w:rsidRDefault="002960A8" w:rsidP="002960A8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45ED6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87.7pt;margin-top:18.3pt;width:179.25pt;height:21.35pt;z-index:2516654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" filled="f" stroked="f" strokeweight=".5pt">
                <v:textbox>
                  <w:txbxContent>
                    <w:p w14:paraId="494D1801" w14:textId="77777777" w:rsidR="002960A8" w:rsidRPr="000D508C" w:rsidRDefault="002960A8" w:rsidP="002960A8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564E32" w14:textId="77777777" w:rsidR="001179B1" w:rsidRDefault="001179B1" w:rsidP="001179B1">
      <w:pPr>
        <w:tabs>
          <w:tab w:val="left" w:pos="5784"/>
        </w:tabs>
        <w:ind w:left="315"/>
        <w:rPr>
          <w:rFonts w:ascii="Calibri Light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40FAA0F1" wp14:editId="181584BB">
                <wp:simplePos x="0" y="0"/>
                <wp:positionH relativeFrom="page">
                  <wp:posOffset>1409700</wp:posOffset>
                </wp:positionH>
                <wp:positionV relativeFrom="paragraph">
                  <wp:posOffset>-65835</wp:posOffset>
                </wp:positionV>
                <wp:extent cx="2376805" cy="27114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805" cy="271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805" h="271145">
                              <a:moveTo>
                                <a:pt x="0" y="271145"/>
                              </a:moveTo>
                              <a:lnTo>
                                <a:pt x="2376805" y="271145"/>
                              </a:lnTo>
                              <a:lnTo>
                                <a:pt x="2376805" y="0"/>
                              </a:lnTo>
                              <a:lnTo>
                                <a:pt x="0" y="0"/>
                              </a:lnTo>
                              <a:lnTo>
                                <a:pt x="0" y="271145"/>
                              </a:lnTo>
                              <a:close/>
                            </a:path>
                          </a:pathLst>
                        </a:custGeom>
                        <a:ln w="13716">
                          <a:solidFill>
                            <a:srgbClr val="C2C2C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AB4BF" id="Graphic 5" o:spid="_x0000_s1026" style="position:absolute;margin-left:111pt;margin-top:-5.2pt;width:187.15pt;height:21.35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805,271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" path="m,271145r2376805,l2376805,,,,,271145xe" filled="f" strokecolor="#c2c2c2" strokeweight="1.08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2A918A5E" wp14:editId="2C76069A">
                <wp:simplePos x="0" y="0"/>
                <wp:positionH relativeFrom="page">
                  <wp:posOffset>4922646</wp:posOffset>
                </wp:positionH>
                <wp:positionV relativeFrom="paragraph">
                  <wp:posOffset>-65962</wp:posOffset>
                </wp:positionV>
                <wp:extent cx="2378710" cy="2711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8710" cy="271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8710" h="271145">
                              <a:moveTo>
                                <a:pt x="0" y="271145"/>
                              </a:moveTo>
                              <a:lnTo>
                                <a:pt x="2378710" y="271145"/>
                              </a:lnTo>
                              <a:lnTo>
                                <a:pt x="2378710" y="0"/>
                              </a:lnTo>
                              <a:lnTo>
                                <a:pt x="0" y="0"/>
                              </a:lnTo>
                              <a:lnTo>
                                <a:pt x="0" y="271145"/>
                              </a:lnTo>
                              <a:close/>
                            </a:path>
                          </a:pathLst>
                        </a:custGeom>
                        <a:ln w="13715">
                          <a:solidFill>
                            <a:srgbClr val="C2C2C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1CB3F" id="Graphic 6" o:spid="_x0000_s1026" style="position:absolute;margin-left:387.6pt;margin-top:-5.2pt;width:187.3pt;height:21.3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8710,271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" path="m,271145r2378710,l2378710,,,,,271145xe" filled="f" strokecolor="#c2c2c2" strokeweight=".38097mm">
                <v:path arrowok="t"/>
                <w10:wrap anchorx="page"/>
              </v:shape>
            </w:pict>
          </mc:Fallback>
        </mc:AlternateContent>
      </w:r>
      <w:r>
        <w:rPr>
          <w:rFonts w:ascii="Calibri Light"/>
          <w:spacing w:val="-5"/>
          <w:sz w:val="20"/>
        </w:rPr>
        <w:t>Teacher</w:t>
      </w:r>
      <w:r>
        <w:rPr>
          <w:rFonts w:ascii="Calibri Light"/>
          <w:spacing w:val="1"/>
          <w:sz w:val="20"/>
        </w:rPr>
        <w:t xml:space="preserve"> </w:t>
      </w:r>
      <w:r>
        <w:rPr>
          <w:rFonts w:ascii="Calibri Light"/>
          <w:spacing w:val="-4"/>
          <w:sz w:val="20"/>
        </w:rPr>
        <w:t>Name</w:t>
      </w:r>
      <w:r>
        <w:rPr>
          <w:rFonts w:ascii="Calibri Light"/>
          <w:sz w:val="20"/>
        </w:rPr>
        <w:tab/>
      </w:r>
      <w:r>
        <w:rPr>
          <w:rFonts w:ascii="Calibri Light"/>
          <w:spacing w:val="-4"/>
          <w:sz w:val="20"/>
        </w:rPr>
        <w:t>Date</w:t>
      </w:r>
    </w:p>
    <w:p w14:paraId="1A02A89C" w14:textId="77777777" w:rsidR="001179B1" w:rsidRDefault="002960A8" w:rsidP="001179B1">
      <w:pPr>
        <w:pStyle w:val="BodyText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49" behindDoc="0" locked="0" layoutInCell="1" allowOverlap="1" wp14:anchorId="41F4A607" wp14:editId="64E1951B">
                <wp:simplePos x="0" y="0"/>
                <wp:positionH relativeFrom="column">
                  <wp:posOffset>4644934</wp:posOffset>
                </wp:positionH>
                <wp:positionV relativeFrom="paragraph">
                  <wp:posOffset>125095</wp:posOffset>
                </wp:positionV>
                <wp:extent cx="2276475" cy="271145"/>
                <wp:effectExtent l="0" t="0" r="0" b="0"/>
                <wp:wrapNone/>
                <wp:docPr id="892600995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407B4" w14:textId="77777777" w:rsidR="002960A8" w:rsidRPr="000D508C" w:rsidRDefault="002960A8" w:rsidP="002960A8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4A607" id="_x0000_s1027" type="#_x0000_t202" style="position:absolute;margin-left:365.75pt;margin-top:9.85pt;width:179.25pt;height:21.35pt;z-index:2516695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" filled="f" stroked="f" strokeweight=".5pt">
                <v:textbox>
                  <w:txbxContent>
                    <w:p w14:paraId="3B6407B4" w14:textId="77777777" w:rsidR="002960A8" w:rsidRPr="000D508C" w:rsidRDefault="002960A8" w:rsidP="002960A8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501" behindDoc="0" locked="0" layoutInCell="1" allowOverlap="1" wp14:anchorId="7EC74183" wp14:editId="567874D1">
                <wp:simplePos x="0" y="0"/>
                <wp:positionH relativeFrom="column">
                  <wp:posOffset>1115423</wp:posOffset>
                </wp:positionH>
                <wp:positionV relativeFrom="paragraph">
                  <wp:posOffset>124460</wp:posOffset>
                </wp:positionV>
                <wp:extent cx="2276475" cy="271145"/>
                <wp:effectExtent l="0" t="0" r="0" b="0"/>
                <wp:wrapNone/>
                <wp:docPr id="105770198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D169C" w14:textId="77777777" w:rsidR="002960A8" w:rsidRPr="000D508C" w:rsidRDefault="002960A8" w:rsidP="002960A8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74183" id="_x0000_s1028" type="#_x0000_t202" style="position:absolute;margin-left:87.85pt;margin-top:9.8pt;width:179.25pt;height:21.35pt;z-index:2516675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" filled="f" stroked="f" strokeweight=".5pt">
                <v:textbox>
                  <w:txbxContent>
                    <w:p w14:paraId="14ED169C" w14:textId="77777777" w:rsidR="002960A8" w:rsidRPr="000D508C" w:rsidRDefault="002960A8" w:rsidP="002960A8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0B3758" w14:textId="77777777" w:rsidR="001179B1" w:rsidRDefault="001179B1" w:rsidP="001179B1">
      <w:pPr>
        <w:tabs>
          <w:tab w:val="left" w:pos="5755"/>
        </w:tabs>
        <w:ind w:left="315"/>
        <w:rPr>
          <w:rFonts w:ascii="Calibri Light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46E7FC3D" wp14:editId="5FD48EDD">
                <wp:simplePos x="0" y="0"/>
                <wp:positionH relativeFrom="page">
                  <wp:posOffset>1409700</wp:posOffset>
                </wp:positionH>
                <wp:positionV relativeFrom="paragraph">
                  <wp:posOffset>-66014</wp:posOffset>
                </wp:positionV>
                <wp:extent cx="2376805" cy="27114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805" cy="271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805" h="271145">
                              <a:moveTo>
                                <a:pt x="0" y="271145"/>
                              </a:moveTo>
                              <a:lnTo>
                                <a:pt x="2376805" y="271145"/>
                              </a:lnTo>
                              <a:lnTo>
                                <a:pt x="2376805" y="0"/>
                              </a:lnTo>
                              <a:lnTo>
                                <a:pt x="0" y="0"/>
                              </a:lnTo>
                              <a:lnTo>
                                <a:pt x="0" y="271145"/>
                              </a:lnTo>
                              <a:close/>
                            </a:path>
                          </a:pathLst>
                        </a:custGeom>
                        <a:ln w="13716">
                          <a:solidFill>
                            <a:srgbClr val="C2C2C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CC986" id="Graphic 7" o:spid="_x0000_s1026" style="position:absolute;margin-left:111pt;margin-top:-5.2pt;width:187.15pt;height:21.35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805,271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" path="m,271145r2376805,l2376805,,,,,271145xe" filled="f" strokecolor="#c2c2c2" strokeweight="1.08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6" behindDoc="0" locked="0" layoutInCell="1" allowOverlap="1" wp14:anchorId="2CC09EB9" wp14:editId="7495E929">
                <wp:simplePos x="0" y="0"/>
                <wp:positionH relativeFrom="page">
                  <wp:posOffset>4922646</wp:posOffset>
                </wp:positionH>
                <wp:positionV relativeFrom="paragraph">
                  <wp:posOffset>-66141</wp:posOffset>
                </wp:positionV>
                <wp:extent cx="2378710" cy="27114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8710" cy="271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8710" h="271145">
                              <a:moveTo>
                                <a:pt x="0" y="271145"/>
                              </a:moveTo>
                              <a:lnTo>
                                <a:pt x="2378710" y="271145"/>
                              </a:lnTo>
                              <a:lnTo>
                                <a:pt x="2378710" y="0"/>
                              </a:lnTo>
                              <a:lnTo>
                                <a:pt x="0" y="0"/>
                              </a:lnTo>
                              <a:lnTo>
                                <a:pt x="0" y="271145"/>
                              </a:lnTo>
                              <a:close/>
                            </a:path>
                          </a:pathLst>
                        </a:custGeom>
                        <a:ln w="13715">
                          <a:solidFill>
                            <a:srgbClr val="C2C2C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07EF2" id="Graphic 8" o:spid="_x0000_s1026" style="position:absolute;margin-left:387.6pt;margin-top:-5.2pt;width:187.3pt;height:21.3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8710,271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" path="m,271145r2378710,l2378710,,,,,271145xe" filled="f" strokecolor="#c2c2c2" strokeweight=".38097mm">
                <v:path arrowok="t"/>
                <w10:wrap anchorx="page"/>
              </v:shape>
            </w:pict>
          </mc:Fallback>
        </mc:AlternateContent>
      </w:r>
      <w:r>
        <w:rPr>
          <w:rFonts w:ascii="Calibri Light"/>
          <w:spacing w:val="-2"/>
          <w:sz w:val="20"/>
        </w:rPr>
        <w:t>School</w:t>
      </w:r>
      <w:r>
        <w:rPr>
          <w:rFonts w:ascii="Calibri Light"/>
          <w:sz w:val="20"/>
        </w:rPr>
        <w:tab/>
      </w:r>
      <w:r>
        <w:rPr>
          <w:rFonts w:ascii="Calibri Light"/>
          <w:spacing w:val="-2"/>
          <w:sz w:val="20"/>
        </w:rPr>
        <w:t>Appraiser</w:t>
      </w:r>
      <w:r>
        <w:rPr>
          <w:rFonts w:ascii="Calibri Light"/>
          <w:spacing w:val="-4"/>
          <w:sz w:val="20"/>
        </w:rPr>
        <w:t xml:space="preserve"> Name</w:t>
      </w:r>
    </w:p>
    <w:p w14:paraId="10572089" w14:textId="77777777" w:rsidR="001179B1" w:rsidRDefault="00E17763" w:rsidP="001179B1">
      <w:pPr>
        <w:pStyle w:val="BodyText"/>
        <w:spacing w:before="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57" behindDoc="0" locked="0" layoutInCell="1" allowOverlap="1" wp14:anchorId="1362A68E" wp14:editId="010F5096">
                <wp:simplePos x="0" y="0"/>
                <wp:positionH relativeFrom="column">
                  <wp:posOffset>1113065</wp:posOffset>
                </wp:positionH>
                <wp:positionV relativeFrom="paragraph">
                  <wp:posOffset>121920</wp:posOffset>
                </wp:positionV>
                <wp:extent cx="2276475" cy="271145"/>
                <wp:effectExtent l="0" t="0" r="0" b="0"/>
                <wp:wrapNone/>
                <wp:docPr id="948896026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CBFEFE" w14:textId="77777777" w:rsidR="00E17763" w:rsidRPr="000D508C" w:rsidRDefault="00E17763" w:rsidP="00E1776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2A68E" id="_x0000_s1029" type="#_x0000_t202" style="position:absolute;margin-left:87.65pt;margin-top:9.6pt;width:179.25pt;height:21.35pt;z-index:2516613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" filled="f" stroked="f" strokeweight=".5pt">
                <v:textbox>
                  <w:txbxContent>
                    <w:p w14:paraId="34CBFEFE" w14:textId="77777777" w:rsidR="00E17763" w:rsidRPr="000D508C" w:rsidRDefault="00E17763" w:rsidP="00E17763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70F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309" behindDoc="0" locked="0" layoutInCell="1" allowOverlap="1" wp14:anchorId="3AD94C2F" wp14:editId="25FFA32C">
                <wp:simplePos x="0" y="0"/>
                <wp:positionH relativeFrom="column">
                  <wp:posOffset>4711700</wp:posOffset>
                </wp:positionH>
                <wp:positionV relativeFrom="paragraph">
                  <wp:posOffset>121920</wp:posOffset>
                </wp:positionV>
                <wp:extent cx="2276475" cy="271145"/>
                <wp:effectExtent l="0" t="0" r="0" b="0"/>
                <wp:wrapNone/>
                <wp:docPr id="319271940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BD5D0E" w14:textId="77777777" w:rsidR="00C970FD" w:rsidRPr="000D508C" w:rsidRDefault="00C970F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94C2F" id="_x0000_s1030" type="#_x0000_t202" style="position:absolute;margin-left:371pt;margin-top:9.6pt;width:179.25pt;height:21.35pt;z-index:251659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" filled="f" stroked="f" strokeweight=".5pt">
                <v:textbox>
                  <w:txbxContent>
                    <w:p w14:paraId="1BBD5D0E" w14:textId="77777777" w:rsidR="00C970FD" w:rsidRPr="000D508C" w:rsidRDefault="00C970FD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87DB18" w14:textId="77777777" w:rsidR="001179B1" w:rsidRDefault="001179B1" w:rsidP="00C970FD">
      <w:pPr>
        <w:tabs>
          <w:tab w:val="left" w:pos="2540"/>
          <w:tab w:val="left" w:pos="5755"/>
        </w:tabs>
        <w:ind w:left="315"/>
        <w:rPr>
          <w:rFonts w:ascii="Calibri Light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361EAE73" wp14:editId="2A130328">
                <wp:simplePos x="0" y="0"/>
                <wp:positionH relativeFrom="page">
                  <wp:posOffset>1409700</wp:posOffset>
                </wp:positionH>
                <wp:positionV relativeFrom="paragraph">
                  <wp:posOffset>-64795</wp:posOffset>
                </wp:positionV>
                <wp:extent cx="2376805" cy="27114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805" cy="271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805" h="271145">
                              <a:moveTo>
                                <a:pt x="0" y="271144"/>
                              </a:moveTo>
                              <a:lnTo>
                                <a:pt x="2376805" y="271144"/>
                              </a:lnTo>
                              <a:lnTo>
                                <a:pt x="2376805" y="0"/>
                              </a:lnTo>
                              <a:lnTo>
                                <a:pt x="0" y="0"/>
                              </a:lnTo>
                              <a:lnTo>
                                <a:pt x="0" y="271144"/>
                              </a:lnTo>
                              <a:close/>
                            </a:path>
                          </a:pathLst>
                        </a:custGeom>
                        <a:ln w="13716">
                          <a:solidFill>
                            <a:srgbClr val="C2C2C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13394" id="Graphic 9" o:spid="_x0000_s1026" style="position:absolute;margin-left:111pt;margin-top:-5.1pt;width:187.15pt;height:21.35pt;z-index:-251658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805,271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" path="m,271144r2376805,l2376805,,,,,271144xe" filled="f" strokecolor="#c2c2c2" strokeweight="1.08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7" behindDoc="0" locked="0" layoutInCell="1" allowOverlap="1" wp14:anchorId="6163CD96" wp14:editId="069D1CD0">
                <wp:simplePos x="0" y="0"/>
                <wp:positionH relativeFrom="page">
                  <wp:posOffset>4922646</wp:posOffset>
                </wp:positionH>
                <wp:positionV relativeFrom="paragraph">
                  <wp:posOffset>-64922</wp:posOffset>
                </wp:positionV>
                <wp:extent cx="2378710" cy="271145"/>
                <wp:effectExtent l="0" t="0" r="8890" b="8255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8710" cy="271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8710" h="271145">
                              <a:moveTo>
                                <a:pt x="0" y="271144"/>
                              </a:moveTo>
                              <a:lnTo>
                                <a:pt x="2378710" y="271144"/>
                              </a:lnTo>
                              <a:lnTo>
                                <a:pt x="2378710" y="0"/>
                              </a:lnTo>
                              <a:lnTo>
                                <a:pt x="0" y="0"/>
                              </a:lnTo>
                              <a:lnTo>
                                <a:pt x="0" y="271144"/>
                              </a:lnTo>
                              <a:close/>
                            </a:path>
                          </a:pathLst>
                        </a:custGeom>
                        <a:ln w="13715">
                          <a:solidFill>
                            <a:srgbClr val="C2C2C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E04F8" id="Graphic 10" o:spid="_x0000_s1026" style="position:absolute;margin-left:387.6pt;margin-top:-5.1pt;width:187.3pt;height:21.3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8710,271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" path="m,271144r2378710,l2378710,,,,,271144xe" filled="f" strokecolor="#c2c2c2" strokeweight=".38097mm">
                <v:path arrowok="t"/>
                <w10:wrap anchorx="page"/>
              </v:shape>
            </w:pict>
          </mc:Fallback>
        </mc:AlternateContent>
      </w:r>
      <w:r>
        <w:rPr>
          <w:rFonts w:ascii="Calibri Light"/>
          <w:spacing w:val="-2"/>
          <w:sz w:val="20"/>
        </w:rPr>
        <w:t>Grade</w:t>
      </w:r>
      <w:r w:rsidR="00C970FD">
        <w:rPr>
          <w:rFonts w:ascii="Calibri Light"/>
          <w:sz w:val="20"/>
        </w:rPr>
        <w:tab/>
      </w:r>
      <w:r w:rsidR="00C970FD">
        <w:rPr>
          <w:rFonts w:ascii="Calibri Light"/>
          <w:sz w:val="20"/>
        </w:rPr>
        <w:tab/>
      </w:r>
      <w:r>
        <w:rPr>
          <w:rFonts w:ascii="Calibri Light"/>
          <w:sz w:val="20"/>
        </w:rPr>
        <w:t>Subject</w:t>
      </w:r>
      <w:r>
        <w:rPr>
          <w:rFonts w:ascii="Calibri Light"/>
          <w:spacing w:val="-7"/>
          <w:sz w:val="20"/>
        </w:rPr>
        <w:t xml:space="preserve"> </w:t>
      </w:r>
      <w:r>
        <w:rPr>
          <w:rFonts w:ascii="Calibri Light"/>
          <w:spacing w:val="-4"/>
          <w:sz w:val="20"/>
        </w:rPr>
        <w:t>Area</w:t>
      </w:r>
    </w:p>
    <w:p w14:paraId="6BED11D1" w14:textId="77777777" w:rsidR="001179B1" w:rsidRDefault="001179B1" w:rsidP="001179B1">
      <w:pPr>
        <w:pStyle w:val="BodyText"/>
        <w:rPr>
          <w:sz w:val="20"/>
        </w:rPr>
      </w:pPr>
    </w:p>
    <w:p w14:paraId="00D16090" w14:textId="77777777" w:rsidR="001179B1" w:rsidRDefault="001179B1" w:rsidP="001179B1">
      <w:pPr>
        <w:pStyle w:val="BodyText"/>
        <w:spacing w:before="1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53298D5A" wp14:editId="35054188">
                <wp:simplePos x="0" y="0"/>
                <wp:positionH relativeFrom="page">
                  <wp:posOffset>448945</wp:posOffset>
                </wp:positionH>
                <wp:positionV relativeFrom="paragraph">
                  <wp:posOffset>254635</wp:posOffset>
                </wp:positionV>
                <wp:extent cx="6817995" cy="278765"/>
                <wp:effectExtent l="12700" t="12700" r="14605" b="13335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7995" cy="278765"/>
                        </a:xfrm>
                        <a:prstGeom prst="rect">
                          <a:avLst/>
                        </a:prstGeom>
                        <a:solidFill>
                          <a:srgbClr val="E7F1FF"/>
                        </a:solidFill>
                        <a:ln w="22859">
                          <a:solidFill>
                            <a:srgbClr val="FF9A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26EFB5" w14:textId="77777777" w:rsidR="001179B1" w:rsidRDefault="001179B1" w:rsidP="001179B1">
                            <w:pPr>
                              <w:spacing w:before="49"/>
                              <w:ind w:left="66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A.</w:t>
                            </w:r>
                            <w:r>
                              <w:rPr>
                                <w:b/>
                                <w:color w:val="00000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SLO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Skill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Statement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content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area/subject?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298D5A" id="Textbox 11" o:spid="_x0000_s1031" type="#_x0000_t202" style="position:absolute;margin-left:35.35pt;margin-top:20.05pt;width:536.85pt;height:21.95pt;z-index:-25165822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" fillcolor="#e7f1ff" strokecolor="#ff9a00" strokeweight=".63497mm">
                <v:path arrowok="t"/>
                <v:textbox inset="0,0,0,0">
                  <w:txbxContent>
                    <w:p w14:paraId="1C26EFB5" w14:textId="77777777" w:rsidR="001179B1" w:rsidRDefault="001179B1" w:rsidP="001179B1">
                      <w:pPr>
                        <w:spacing w:before="49"/>
                        <w:ind w:left="66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A.</w:t>
                      </w:r>
                      <w:r>
                        <w:rPr>
                          <w:b/>
                          <w:color w:val="000000"/>
                          <w:spacing w:val="3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What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is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your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SLO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Skill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Statement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this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content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area/subject?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721B7F" w14:textId="77777777" w:rsidR="001179B1" w:rsidRDefault="001179B1" w:rsidP="001179B1">
      <w:pPr>
        <w:pStyle w:val="Heading1"/>
        <w:spacing w:before="142"/>
      </w:pPr>
      <w:r>
        <w:t>Create</w:t>
      </w:r>
      <w:r>
        <w:rPr>
          <w:spacing w:val="-12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skill</w:t>
      </w:r>
      <w:r>
        <w:rPr>
          <w:spacing w:val="-12"/>
        </w:rPr>
        <w:t xml:space="preserve"> </w:t>
      </w:r>
      <w:r>
        <w:t>statement</w:t>
      </w:r>
      <w:r>
        <w:rPr>
          <w:spacing w:val="-12"/>
        </w:rPr>
        <w:t xml:space="preserve"> </w:t>
      </w:r>
      <w:r>
        <w:t>based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what</w:t>
      </w:r>
      <w:r>
        <w:rPr>
          <w:spacing w:val="-11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know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what</w:t>
      </w:r>
      <w:r>
        <w:rPr>
          <w:spacing w:val="-11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able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2"/>
        </w:rPr>
        <w:t>show.</w:t>
      </w:r>
    </w:p>
    <w:p w14:paraId="6395D743" w14:textId="77777777" w:rsidR="001179B1" w:rsidRDefault="001179B1" w:rsidP="001179B1">
      <w:pPr>
        <w:spacing w:before="17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33DBD456" wp14:editId="7982C902">
                <wp:simplePos x="0" y="0"/>
                <wp:positionH relativeFrom="page">
                  <wp:posOffset>448945</wp:posOffset>
                </wp:positionH>
                <wp:positionV relativeFrom="paragraph">
                  <wp:posOffset>184150</wp:posOffset>
                </wp:positionV>
                <wp:extent cx="6814820" cy="688975"/>
                <wp:effectExtent l="0" t="0" r="17780" b="9525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820" cy="688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0540" h="688975">
                              <a:moveTo>
                                <a:pt x="0" y="688721"/>
                              </a:moveTo>
                              <a:lnTo>
                                <a:pt x="6860032" y="688721"/>
                              </a:lnTo>
                              <a:lnTo>
                                <a:pt x="6860032" y="0"/>
                              </a:lnTo>
                              <a:lnTo>
                                <a:pt x="0" y="0"/>
                              </a:lnTo>
                              <a:lnTo>
                                <a:pt x="0" y="688721"/>
                              </a:lnTo>
                              <a:close/>
                            </a:path>
                          </a:pathLst>
                        </a:custGeom>
                        <a:ln w="13716">
                          <a:solidFill>
                            <a:srgbClr val="9ACD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A40BEA" w14:textId="77777777" w:rsidR="00AC7475" w:rsidRDefault="00AC7475" w:rsidP="00AC7475"/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DBD456" id="Graphic 12" o:spid="_x0000_s1032" style="position:absolute;margin-left:35.35pt;margin-top:14.5pt;width:536.6pt;height:54.25pt;z-index:-251658225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860540,68897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" adj="-11796480,,5400" path="m,688721r6860032,l6860032,,,,,688721xe" filled="f" strokecolor="#9acdff" strokeweight="1.08pt">
                <v:stroke joinstyle="miter"/>
                <v:formulas/>
                <v:path arrowok="t" o:connecttype="custom" textboxrect="0,0,6860540,688975"/>
                <v:textbox inset="0,0,0,0">
                  <w:txbxContent>
                    <w:p w14:paraId="0FA40BEA" w14:textId="77777777" w:rsidR="00AC7475" w:rsidRDefault="00AC7475" w:rsidP="00AC7475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743ED82D" wp14:editId="29F83EA5">
                <wp:simplePos x="0" y="0"/>
                <wp:positionH relativeFrom="page">
                  <wp:posOffset>417085</wp:posOffset>
                </wp:positionH>
                <wp:positionV relativeFrom="paragraph">
                  <wp:posOffset>1065617</wp:posOffset>
                </wp:positionV>
                <wp:extent cx="6852284" cy="27876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2284" cy="278765"/>
                        </a:xfrm>
                        <a:prstGeom prst="rect">
                          <a:avLst/>
                        </a:prstGeom>
                        <a:solidFill>
                          <a:srgbClr val="E7F1FF"/>
                        </a:solidFill>
                        <a:ln w="22859">
                          <a:solidFill>
                            <a:srgbClr val="FF9A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1E367A" w14:textId="77777777" w:rsidR="001179B1" w:rsidRDefault="001179B1" w:rsidP="001179B1">
                            <w:pPr>
                              <w:spacing w:before="45"/>
                              <w:ind w:left="66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B.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List three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foundational skills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students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need to successfully learn for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content area/subject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ED82D" id="Textbox 13" o:spid="_x0000_s1033" type="#_x0000_t202" style="position:absolute;margin-left:32.85pt;margin-top:83.9pt;width:539.55pt;height:21.95pt;z-index:-25165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" fillcolor="#e7f1ff" strokecolor="#ff9a00" strokeweight=".63497mm">
                <v:path arrowok="t"/>
                <v:textbox inset="0,0,0,0">
                  <w:txbxContent>
                    <w:p w14:paraId="2C1E367A" w14:textId="77777777" w:rsidR="001179B1" w:rsidRDefault="001179B1" w:rsidP="001179B1">
                      <w:pPr>
                        <w:spacing w:before="45"/>
                        <w:ind w:left="66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B.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List three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foundational skills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your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students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need to successfully learn for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this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content area/subject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7021F3" w14:textId="77777777" w:rsidR="001179B1" w:rsidRDefault="001179B1" w:rsidP="001179B1">
      <w:pPr>
        <w:spacing w:before="10"/>
        <w:rPr>
          <w:i/>
          <w:sz w:val="20"/>
        </w:rPr>
      </w:pPr>
    </w:p>
    <w:p w14:paraId="16D31D61" w14:textId="77777777" w:rsidR="001179B1" w:rsidRDefault="003F28A6" w:rsidP="001179B1">
      <w:pPr>
        <w:spacing w:before="10"/>
        <w:rPr>
          <w:i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33880301" wp14:editId="004E27CD">
                <wp:simplePos x="0" y="0"/>
                <wp:positionH relativeFrom="page">
                  <wp:posOffset>426085</wp:posOffset>
                </wp:positionH>
                <wp:positionV relativeFrom="paragraph">
                  <wp:posOffset>349250</wp:posOffset>
                </wp:positionV>
                <wp:extent cx="6841490" cy="1066800"/>
                <wp:effectExtent l="0" t="0" r="16510" b="1270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1490" cy="1066800"/>
                        </a:xfrm>
                        <a:prstGeom prst="rect">
                          <a:avLst/>
                        </a:prstGeom>
                        <a:ln w="13715">
                          <a:solidFill>
                            <a:srgbClr val="9ACD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D5FED9" w14:textId="2E8A10A4" w:rsidR="00417EF8" w:rsidRPr="00417EF8" w:rsidRDefault="00417EF8" w:rsidP="00151E5F">
                            <w:pPr>
                              <w:pStyle w:val="ListParagraph"/>
                              <w:widowControl/>
                              <w:autoSpaceDE/>
                              <w:autoSpaceDN/>
                              <w:ind w:left="720" w:firstLine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80301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34" type="#_x0000_t202" style="position:absolute;margin-left:33.55pt;margin-top:27.5pt;width:538.7pt;height:84pt;z-index:-2516582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" filled="f" strokecolor="#9acdff" strokeweight=".38097mm">
                <v:path arrowok="t"/>
                <v:textbox inset="0,0,0,0">
                  <w:txbxContent>
                    <w:p w14:paraId="20D5FED9" w14:textId="2E8A10A4" w:rsidR="00417EF8" w:rsidRPr="00417EF8" w:rsidRDefault="00417EF8" w:rsidP="00151E5F">
                      <w:pPr>
                        <w:pStyle w:val="ListParagraph"/>
                        <w:widowControl/>
                        <w:autoSpaceDE/>
                        <w:autoSpaceDN/>
                        <w:ind w:left="720" w:firstLine="0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00544">
        <w:rPr>
          <w:noProof/>
        </w:rPr>
        <mc:AlternateContent>
          <mc:Choice Requires="wps">
            <w:drawing>
              <wp:anchor distT="0" distB="0" distL="0" distR="0" simplePos="0" relativeHeight="251658274" behindDoc="1" locked="0" layoutInCell="1" allowOverlap="1" wp14:anchorId="7753B424" wp14:editId="3361E908">
                <wp:simplePos x="0" y="0"/>
                <wp:positionH relativeFrom="page">
                  <wp:posOffset>425026</wp:posOffset>
                </wp:positionH>
                <wp:positionV relativeFrom="paragraph">
                  <wp:posOffset>1465157</wp:posOffset>
                </wp:positionV>
                <wp:extent cx="6852284" cy="27876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2284" cy="278765"/>
                        </a:xfrm>
                        <a:prstGeom prst="rect">
                          <a:avLst/>
                        </a:prstGeom>
                        <a:solidFill>
                          <a:srgbClr val="E7F1FF"/>
                        </a:solidFill>
                        <a:ln w="22859">
                          <a:solidFill>
                            <a:srgbClr val="FF9A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7BA191" w14:textId="77777777" w:rsidR="001179B1" w:rsidRDefault="001179B1" w:rsidP="001179B1">
                            <w:pPr>
                              <w:spacing w:before="45"/>
                              <w:ind w:left="66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C.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Initial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Student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Mapping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3B424" id="Textbox 15" o:spid="_x0000_s1035" type="#_x0000_t202" style="position:absolute;margin-left:33.45pt;margin-top:115.35pt;width:539.55pt;height:21.95pt;z-index:-2516582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" fillcolor="#e7f1ff" strokecolor="#ff9a00" strokeweight=".63497mm">
                <v:path arrowok="t"/>
                <v:textbox inset="0,0,0,0">
                  <w:txbxContent>
                    <w:p w14:paraId="027BA191" w14:textId="77777777" w:rsidR="001179B1" w:rsidRDefault="001179B1" w:rsidP="001179B1">
                      <w:pPr>
                        <w:spacing w:before="45"/>
                        <w:ind w:left="66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C.</w:t>
                      </w:r>
                      <w:r>
                        <w:rPr>
                          <w:b/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Initial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Student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Mapping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1ACB42" w14:textId="77777777" w:rsidR="001179B1" w:rsidRDefault="001179B1" w:rsidP="001179B1">
      <w:pPr>
        <w:spacing w:before="4"/>
        <w:rPr>
          <w:i/>
          <w:sz w:val="20"/>
        </w:rPr>
      </w:pPr>
    </w:p>
    <w:p w14:paraId="6AF48594" w14:textId="77777777" w:rsidR="001179B1" w:rsidRDefault="001179B1" w:rsidP="001179B1">
      <w:pPr>
        <w:spacing w:before="141" w:line="237" w:lineRule="auto"/>
        <w:ind w:left="281" w:right="908"/>
        <w:rPr>
          <w:i/>
        </w:rPr>
      </w:pPr>
      <w:r>
        <w:rPr>
          <w:i/>
        </w:rPr>
        <w:t>Identify</w:t>
      </w:r>
      <w:r>
        <w:rPr>
          <w:i/>
          <w:spacing w:val="-13"/>
        </w:rPr>
        <w:t xml:space="preserve"> </w:t>
      </w:r>
      <w:r>
        <w:rPr>
          <w:i/>
        </w:rPr>
        <w:t>and</w:t>
      </w:r>
      <w:r>
        <w:rPr>
          <w:i/>
          <w:spacing w:val="-12"/>
        </w:rPr>
        <w:t xml:space="preserve"> </w:t>
      </w:r>
      <w:r>
        <w:rPr>
          <w:i/>
        </w:rPr>
        <w:t>list</w:t>
      </w:r>
      <w:r>
        <w:rPr>
          <w:i/>
          <w:spacing w:val="-13"/>
        </w:rPr>
        <w:t xml:space="preserve"> </w:t>
      </w:r>
      <w:r>
        <w:rPr>
          <w:i/>
        </w:rPr>
        <w:t>students</w:t>
      </w:r>
      <w:r>
        <w:rPr>
          <w:i/>
          <w:spacing w:val="-12"/>
        </w:rPr>
        <w:t xml:space="preserve"> </w:t>
      </w:r>
      <w:r>
        <w:rPr>
          <w:i/>
        </w:rPr>
        <w:t>meeting</w:t>
      </w:r>
      <w:r>
        <w:rPr>
          <w:i/>
          <w:spacing w:val="-13"/>
        </w:rPr>
        <w:t xml:space="preserve"> </w:t>
      </w:r>
      <w:r>
        <w:rPr>
          <w:i/>
        </w:rPr>
        <w:t>the</w:t>
      </w:r>
      <w:r>
        <w:rPr>
          <w:i/>
          <w:spacing w:val="-12"/>
        </w:rPr>
        <w:t xml:space="preserve"> </w:t>
      </w:r>
      <w:r>
        <w:rPr>
          <w:i/>
        </w:rPr>
        <w:t>standard</w:t>
      </w:r>
      <w:r>
        <w:rPr>
          <w:i/>
          <w:spacing w:val="-13"/>
        </w:rPr>
        <w:t xml:space="preserve"> </w:t>
      </w:r>
      <w:r>
        <w:rPr>
          <w:i/>
        </w:rPr>
        <w:t>of</w:t>
      </w:r>
      <w:r>
        <w:rPr>
          <w:i/>
          <w:spacing w:val="-12"/>
        </w:rPr>
        <w:t xml:space="preserve"> </w:t>
      </w:r>
      <w:r>
        <w:rPr>
          <w:i/>
        </w:rPr>
        <w:t>previous</w:t>
      </w:r>
      <w:r>
        <w:rPr>
          <w:i/>
          <w:spacing w:val="-12"/>
        </w:rPr>
        <w:t xml:space="preserve"> </w:t>
      </w:r>
      <w:r>
        <w:rPr>
          <w:i/>
        </w:rPr>
        <w:t>years'</w:t>
      </w:r>
      <w:r>
        <w:rPr>
          <w:i/>
          <w:spacing w:val="-13"/>
        </w:rPr>
        <w:t xml:space="preserve"> </w:t>
      </w:r>
      <w:r>
        <w:rPr>
          <w:i/>
        </w:rPr>
        <w:t>performance</w:t>
      </w:r>
      <w:r>
        <w:rPr>
          <w:i/>
          <w:spacing w:val="-12"/>
        </w:rPr>
        <w:t xml:space="preserve"> </w:t>
      </w:r>
      <w:r>
        <w:rPr>
          <w:i/>
        </w:rPr>
        <w:t>based</w:t>
      </w:r>
      <w:r>
        <w:rPr>
          <w:i/>
          <w:spacing w:val="-13"/>
        </w:rPr>
        <w:t xml:space="preserve"> </w:t>
      </w:r>
      <w:r>
        <w:rPr>
          <w:i/>
        </w:rPr>
        <w:t>on</w:t>
      </w:r>
      <w:r>
        <w:rPr>
          <w:i/>
          <w:spacing w:val="-12"/>
        </w:rPr>
        <w:t xml:space="preserve"> </w:t>
      </w:r>
      <w:r>
        <w:rPr>
          <w:i/>
        </w:rPr>
        <w:t>the</w:t>
      </w:r>
      <w:r>
        <w:rPr>
          <w:i/>
          <w:spacing w:val="-13"/>
        </w:rPr>
        <w:t xml:space="preserve"> </w:t>
      </w:r>
      <w:r>
        <w:rPr>
          <w:i/>
        </w:rPr>
        <w:t>foundational</w:t>
      </w:r>
      <w:r>
        <w:rPr>
          <w:i/>
          <w:spacing w:val="-12"/>
        </w:rPr>
        <w:t xml:space="preserve"> </w:t>
      </w:r>
      <w:r>
        <w:rPr>
          <w:i/>
        </w:rPr>
        <w:t>skills.</w:t>
      </w:r>
      <w:r>
        <w:rPr>
          <w:i/>
          <w:spacing w:val="-12"/>
        </w:rPr>
        <w:t xml:space="preserve"> </w:t>
      </w:r>
      <w:r>
        <w:rPr>
          <w:i/>
        </w:rPr>
        <w:t>Use multiple</w:t>
      </w:r>
      <w:r>
        <w:rPr>
          <w:i/>
          <w:spacing w:val="-1"/>
        </w:rPr>
        <w:t xml:space="preserve"> </w:t>
      </w:r>
      <w:r>
        <w:rPr>
          <w:i/>
        </w:rPr>
        <w:t>sources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evidence/data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map</w:t>
      </w:r>
      <w:r>
        <w:rPr>
          <w:i/>
          <w:spacing w:val="-1"/>
        </w:rPr>
        <w:t xml:space="preserve"> </w:t>
      </w:r>
      <w:r>
        <w:rPr>
          <w:i/>
        </w:rPr>
        <w:t>each</w:t>
      </w:r>
      <w:r>
        <w:rPr>
          <w:i/>
          <w:spacing w:val="-1"/>
        </w:rPr>
        <w:t xml:space="preserve"> </w:t>
      </w:r>
      <w:r>
        <w:rPr>
          <w:i/>
        </w:rPr>
        <w:t>student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appropriate</w:t>
      </w:r>
      <w:r>
        <w:rPr>
          <w:i/>
          <w:spacing w:val="-1"/>
        </w:rPr>
        <w:t xml:space="preserve"> </w:t>
      </w:r>
      <w:r>
        <w:rPr>
          <w:i/>
        </w:rPr>
        <w:t>proﬁciency</w:t>
      </w:r>
      <w:r>
        <w:rPr>
          <w:i/>
          <w:spacing w:val="-1"/>
        </w:rPr>
        <w:t xml:space="preserve"> </w:t>
      </w:r>
      <w:r>
        <w:rPr>
          <w:i/>
        </w:rPr>
        <w:t>level.</w:t>
      </w:r>
    </w:p>
    <w:p w14:paraId="41B58077" w14:textId="77777777" w:rsidR="001179B1" w:rsidRDefault="001179B1" w:rsidP="001179B1">
      <w:pPr>
        <w:spacing w:before="3"/>
        <w:rPr>
          <w:i/>
          <w:sz w:val="12"/>
        </w:rPr>
      </w:pPr>
    </w:p>
    <w:tbl>
      <w:tblPr>
        <w:tblW w:w="0" w:type="auto"/>
        <w:tblInd w:w="126" w:type="dxa"/>
        <w:tblBorders>
          <w:top w:val="single" w:sz="4" w:space="0" w:color="3FA4BB"/>
          <w:left w:val="single" w:sz="4" w:space="0" w:color="3FA4BB"/>
          <w:bottom w:val="single" w:sz="4" w:space="0" w:color="3FA4BB"/>
          <w:right w:val="single" w:sz="4" w:space="0" w:color="3FA4BB"/>
          <w:insideH w:val="single" w:sz="4" w:space="0" w:color="3FA4BB"/>
          <w:insideV w:val="single" w:sz="4" w:space="0" w:color="3FA4B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7"/>
        <w:gridCol w:w="2242"/>
        <w:gridCol w:w="2082"/>
        <w:gridCol w:w="2162"/>
        <w:gridCol w:w="2162"/>
      </w:tblGrid>
      <w:tr w:rsidR="001179B1" w14:paraId="273BFC88" w14:textId="77777777" w:rsidTr="00257F03">
        <w:trPr>
          <w:trHeight w:val="1823"/>
        </w:trPr>
        <w:tc>
          <w:tcPr>
            <w:tcW w:w="2317" w:type="dxa"/>
            <w:shd w:val="clear" w:color="auto" w:fill="CC412F"/>
          </w:tcPr>
          <w:p w14:paraId="6B0E3F40" w14:textId="77777777" w:rsidR="00A15EEF" w:rsidRDefault="001179B1">
            <w:pPr>
              <w:pStyle w:val="TableParagraph"/>
              <w:spacing w:before="30" w:line="204" w:lineRule="auto"/>
              <w:ind w:left="94" w:right="85"/>
              <w:jc w:val="center"/>
              <w:rPr>
                <w:rFonts w:ascii="Source Sans 3"/>
                <w:color w:val="FFFFFF"/>
                <w:sz w:val="23"/>
              </w:rPr>
            </w:pPr>
            <w:r>
              <w:rPr>
                <w:rFonts w:ascii="Source Sans 3"/>
                <w:color w:val="FFFFFF"/>
                <w:sz w:val="23"/>
              </w:rPr>
              <w:t xml:space="preserve">Quintile 1 - Level 1 </w:t>
            </w:r>
          </w:p>
          <w:p w14:paraId="1C9D7B47" w14:textId="77777777" w:rsidR="00A15EEF" w:rsidRDefault="00A15EEF">
            <w:pPr>
              <w:pStyle w:val="TableParagraph"/>
              <w:spacing w:before="30" w:line="204" w:lineRule="auto"/>
              <w:ind w:left="94" w:right="85"/>
              <w:jc w:val="center"/>
              <w:rPr>
                <w:rFonts w:ascii="Source Sans 3"/>
                <w:color w:val="FFFFFF"/>
                <w:sz w:val="23"/>
              </w:rPr>
            </w:pPr>
          </w:p>
          <w:p w14:paraId="608F2463" w14:textId="77777777" w:rsidR="00257F03" w:rsidRDefault="001179B1" w:rsidP="00A15EEF">
            <w:pPr>
              <w:pStyle w:val="TableParagraph"/>
              <w:spacing w:before="30" w:line="204" w:lineRule="auto"/>
              <w:ind w:left="94" w:right="85"/>
              <w:jc w:val="center"/>
              <w:rPr>
                <w:rFonts w:ascii="Source Sans 3"/>
                <w:color w:val="FFFFFF"/>
                <w:spacing w:val="80"/>
                <w:sz w:val="23"/>
              </w:rPr>
            </w:pPr>
            <w:r>
              <w:rPr>
                <w:rFonts w:ascii="Source Sans 3"/>
                <w:color w:val="FFFFFF"/>
                <w:sz w:val="23"/>
              </w:rPr>
              <w:t xml:space="preserve">Low Did Not Meet Previous Year's </w:t>
            </w:r>
            <w:r>
              <w:rPr>
                <w:rFonts w:ascii="Source Sans 3"/>
                <w:color w:val="FFFFFF"/>
                <w:spacing w:val="-2"/>
                <w:sz w:val="23"/>
              </w:rPr>
              <w:t>Standard</w:t>
            </w:r>
          </w:p>
          <w:p w14:paraId="6E73E2BF" w14:textId="77777777" w:rsidR="001179B1" w:rsidRDefault="001179B1" w:rsidP="00A15EEF">
            <w:pPr>
              <w:pStyle w:val="TableParagraph"/>
              <w:spacing w:before="30" w:line="204" w:lineRule="auto"/>
              <w:ind w:left="94" w:right="85"/>
              <w:jc w:val="center"/>
              <w:rPr>
                <w:rFonts w:ascii="Source Sans 3"/>
                <w:sz w:val="23"/>
              </w:rPr>
            </w:pPr>
            <w:r>
              <w:rPr>
                <w:rFonts w:ascii="Source Sans 3"/>
                <w:color w:val="FFFFFF"/>
                <w:sz w:val="23"/>
              </w:rPr>
              <w:t>Intervention</w:t>
            </w:r>
            <w:r>
              <w:rPr>
                <w:rFonts w:ascii="Source Sans 3"/>
                <w:color w:val="FFFFFF"/>
                <w:spacing w:val="-12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Required</w:t>
            </w:r>
          </w:p>
        </w:tc>
        <w:tc>
          <w:tcPr>
            <w:tcW w:w="2242" w:type="dxa"/>
            <w:shd w:val="clear" w:color="auto" w:fill="F16038"/>
          </w:tcPr>
          <w:p w14:paraId="6ECEB218" w14:textId="77777777" w:rsidR="00A15EEF" w:rsidRDefault="001179B1">
            <w:pPr>
              <w:pStyle w:val="TableParagraph"/>
              <w:spacing w:before="30" w:line="204" w:lineRule="auto"/>
              <w:ind w:left="87" w:right="78"/>
              <w:jc w:val="center"/>
              <w:rPr>
                <w:rFonts w:ascii="Source Sans 3"/>
                <w:color w:val="FFFFFF"/>
                <w:sz w:val="23"/>
              </w:rPr>
            </w:pPr>
            <w:r>
              <w:rPr>
                <w:rFonts w:ascii="Source Sans 3"/>
                <w:color w:val="FFFFFF"/>
                <w:sz w:val="23"/>
              </w:rPr>
              <w:t>Quintile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2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-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Level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 xml:space="preserve">2 </w:t>
            </w:r>
          </w:p>
          <w:p w14:paraId="0A93348A" w14:textId="77777777" w:rsidR="00A15EEF" w:rsidRDefault="00A15EEF">
            <w:pPr>
              <w:pStyle w:val="TableParagraph"/>
              <w:spacing w:before="30" w:line="204" w:lineRule="auto"/>
              <w:ind w:left="87" w:right="78"/>
              <w:jc w:val="center"/>
              <w:rPr>
                <w:rFonts w:ascii="Source Sans 3"/>
                <w:color w:val="FFFFFF"/>
                <w:sz w:val="23"/>
              </w:rPr>
            </w:pPr>
          </w:p>
          <w:p w14:paraId="4C534250" w14:textId="77777777" w:rsidR="00257F03" w:rsidRDefault="001179B1" w:rsidP="00A15EEF">
            <w:pPr>
              <w:pStyle w:val="TableParagraph"/>
              <w:spacing w:before="30" w:line="204" w:lineRule="auto"/>
              <w:ind w:left="87" w:right="78"/>
              <w:jc w:val="center"/>
              <w:rPr>
                <w:rFonts w:ascii="Source Sans 3"/>
                <w:color w:val="FFFFFF"/>
                <w:spacing w:val="-2"/>
                <w:sz w:val="23"/>
              </w:rPr>
            </w:pPr>
            <w:r>
              <w:rPr>
                <w:rFonts w:ascii="Source Sans 3"/>
                <w:color w:val="FFFFFF"/>
                <w:sz w:val="23"/>
              </w:rPr>
              <w:t>High</w:t>
            </w:r>
            <w:r>
              <w:rPr>
                <w:rFonts w:ascii="Source Sans 3"/>
                <w:color w:val="FFFFFF"/>
                <w:spacing w:val="-2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Did</w:t>
            </w:r>
            <w:r>
              <w:rPr>
                <w:rFonts w:ascii="Source Sans 3"/>
                <w:color w:val="FFFFFF"/>
                <w:spacing w:val="-2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Not</w:t>
            </w:r>
            <w:r>
              <w:rPr>
                <w:rFonts w:ascii="Source Sans 3"/>
                <w:color w:val="FFFFFF"/>
                <w:spacing w:val="-2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 xml:space="preserve">Meet Previous Year's </w:t>
            </w:r>
            <w:r>
              <w:rPr>
                <w:rFonts w:ascii="Source Sans 3"/>
                <w:color w:val="FFFFFF"/>
                <w:spacing w:val="-2"/>
                <w:sz w:val="23"/>
              </w:rPr>
              <w:t>Standard</w:t>
            </w:r>
          </w:p>
          <w:p w14:paraId="3123C909" w14:textId="77777777" w:rsidR="001179B1" w:rsidRDefault="001179B1" w:rsidP="00A15EEF">
            <w:pPr>
              <w:pStyle w:val="TableParagraph"/>
              <w:spacing w:before="30" w:line="204" w:lineRule="auto"/>
              <w:ind w:left="78" w:right="78" w:firstLine="9"/>
              <w:jc w:val="center"/>
              <w:rPr>
                <w:rFonts w:ascii="Source Sans 3"/>
                <w:sz w:val="23"/>
              </w:rPr>
            </w:pPr>
            <w:r>
              <w:rPr>
                <w:rFonts w:ascii="Source Sans 3"/>
                <w:color w:val="FFFFFF"/>
                <w:spacing w:val="-2"/>
                <w:sz w:val="23"/>
              </w:rPr>
              <w:t>Intervention</w:t>
            </w:r>
            <w:r w:rsidR="00257F03">
              <w:rPr>
                <w:rFonts w:ascii="Source Sans 3"/>
                <w:color w:val="FFFFFF"/>
                <w:spacing w:val="-2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pacing w:val="-2"/>
                <w:sz w:val="23"/>
              </w:rPr>
              <w:t>Required</w:t>
            </w:r>
          </w:p>
        </w:tc>
        <w:tc>
          <w:tcPr>
            <w:tcW w:w="2082" w:type="dxa"/>
            <w:shd w:val="clear" w:color="auto" w:fill="5B7BC7"/>
          </w:tcPr>
          <w:p w14:paraId="44E42D2B" w14:textId="77777777" w:rsidR="00A15EEF" w:rsidRDefault="001179B1">
            <w:pPr>
              <w:pStyle w:val="TableParagraph"/>
              <w:spacing w:before="30" w:line="204" w:lineRule="auto"/>
              <w:ind w:left="87" w:right="81"/>
              <w:jc w:val="center"/>
              <w:rPr>
                <w:rFonts w:ascii="Source Sans 3"/>
                <w:color w:val="FFFFFF"/>
                <w:sz w:val="23"/>
              </w:rPr>
            </w:pPr>
            <w:r>
              <w:rPr>
                <w:rFonts w:ascii="Source Sans 3"/>
                <w:color w:val="FFFFFF"/>
                <w:sz w:val="23"/>
              </w:rPr>
              <w:t>Quintile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3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-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Level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 xml:space="preserve">3 </w:t>
            </w:r>
          </w:p>
          <w:p w14:paraId="00A5AEBB" w14:textId="77777777" w:rsidR="00A15EEF" w:rsidRDefault="00A15EEF">
            <w:pPr>
              <w:pStyle w:val="TableParagraph"/>
              <w:spacing w:before="30" w:line="204" w:lineRule="auto"/>
              <w:ind w:left="87" w:right="81"/>
              <w:jc w:val="center"/>
              <w:rPr>
                <w:rFonts w:ascii="Source Sans 3"/>
                <w:color w:val="FFFFFF"/>
                <w:sz w:val="23"/>
              </w:rPr>
            </w:pPr>
          </w:p>
          <w:p w14:paraId="6F2CE2D2" w14:textId="77777777" w:rsidR="001179B1" w:rsidRDefault="001179B1">
            <w:pPr>
              <w:pStyle w:val="TableParagraph"/>
              <w:spacing w:before="30" w:line="204" w:lineRule="auto"/>
              <w:ind w:left="87" w:right="81"/>
              <w:jc w:val="center"/>
              <w:rPr>
                <w:rFonts w:ascii="Source Sans 3"/>
                <w:sz w:val="23"/>
              </w:rPr>
            </w:pPr>
            <w:r>
              <w:rPr>
                <w:rFonts w:ascii="Source Sans 3"/>
                <w:color w:val="FFFFFF"/>
                <w:spacing w:val="-2"/>
                <w:sz w:val="23"/>
              </w:rPr>
              <w:t xml:space="preserve">Approaching </w:t>
            </w:r>
            <w:r>
              <w:rPr>
                <w:rFonts w:ascii="Source Sans 3"/>
                <w:color w:val="FFFFFF"/>
                <w:sz w:val="23"/>
              </w:rPr>
              <w:t xml:space="preserve">Previous Year's </w:t>
            </w:r>
            <w:r>
              <w:rPr>
                <w:rFonts w:ascii="Source Sans 3"/>
                <w:color w:val="FFFFFF"/>
                <w:spacing w:val="-2"/>
                <w:sz w:val="23"/>
              </w:rPr>
              <w:t>Standard</w:t>
            </w:r>
          </w:p>
        </w:tc>
        <w:tc>
          <w:tcPr>
            <w:tcW w:w="2162" w:type="dxa"/>
            <w:shd w:val="clear" w:color="auto" w:fill="0D79D1"/>
          </w:tcPr>
          <w:p w14:paraId="2806768C" w14:textId="77777777" w:rsidR="00A15EEF" w:rsidRDefault="001179B1">
            <w:pPr>
              <w:pStyle w:val="TableParagraph"/>
              <w:spacing w:before="30" w:line="204" w:lineRule="auto"/>
              <w:ind w:left="247" w:right="188" w:hanging="54"/>
              <w:jc w:val="both"/>
              <w:rPr>
                <w:rFonts w:ascii="Source Sans 3"/>
                <w:color w:val="FFFFFF"/>
                <w:sz w:val="23"/>
              </w:rPr>
            </w:pPr>
            <w:r>
              <w:rPr>
                <w:rFonts w:ascii="Source Sans 3"/>
                <w:color w:val="FFFFFF"/>
                <w:sz w:val="23"/>
              </w:rPr>
              <w:t>Quintile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4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-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Level</w:t>
            </w:r>
            <w:r>
              <w:rPr>
                <w:rFonts w:ascii="Source Sans 3"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 xml:space="preserve">4 </w:t>
            </w:r>
          </w:p>
          <w:p w14:paraId="1AFE993A" w14:textId="77777777" w:rsidR="00A15EEF" w:rsidRDefault="00A15EEF">
            <w:pPr>
              <w:pStyle w:val="TableParagraph"/>
              <w:spacing w:before="30" w:line="204" w:lineRule="auto"/>
              <w:ind w:left="247" w:right="188" w:hanging="54"/>
              <w:jc w:val="both"/>
              <w:rPr>
                <w:rFonts w:ascii="Source Sans 3"/>
                <w:color w:val="FFFFFF"/>
                <w:sz w:val="23"/>
              </w:rPr>
            </w:pPr>
          </w:p>
          <w:p w14:paraId="3448FAAC" w14:textId="77777777" w:rsidR="001179B1" w:rsidRDefault="001179B1" w:rsidP="00A15EEF">
            <w:pPr>
              <w:pStyle w:val="TableParagraph"/>
              <w:spacing w:before="30" w:line="204" w:lineRule="auto"/>
              <w:ind w:left="247" w:right="188" w:hanging="54"/>
              <w:jc w:val="center"/>
              <w:rPr>
                <w:rFonts w:ascii="Source Sans 3"/>
                <w:sz w:val="23"/>
              </w:rPr>
            </w:pPr>
            <w:r>
              <w:rPr>
                <w:rFonts w:ascii="Source Sans 3"/>
                <w:color w:val="FFFFFF"/>
                <w:sz w:val="23"/>
              </w:rPr>
              <w:t>Meeting</w:t>
            </w:r>
            <w:r w:rsidR="00A15EEF">
              <w:rPr>
                <w:rFonts w:ascii="Source Sans 3"/>
                <w:color w:val="FFFFFF"/>
                <w:sz w:val="23"/>
              </w:rPr>
              <w:t xml:space="preserve"> </w:t>
            </w:r>
            <w:r>
              <w:rPr>
                <w:rFonts w:ascii="Source Sans 3"/>
                <w:color w:val="FFFFFF"/>
                <w:sz w:val="23"/>
              </w:rPr>
              <w:t>Previous Year's Standard</w:t>
            </w:r>
          </w:p>
        </w:tc>
        <w:tc>
          <w:tcPr>
            <w:tcW w:w="2162" w:type="dxa"/>
            <w:shd w:val="clear" w:color="auto" w:fill="87C54A"/>
          </w:tcPr>
          <w:p w14:paraId="6EC55F97" w14:textId="77777777" w:rsidR="00A15EEF" w:rsidRDefault="001179B1">
            <w:pPr>
              <w:pStyle w:val="TableParagraph"/>
              <w:spacing w:before="30" w:line="204" w:lineRule="auto"/>
              <w:ind w:left="189" w:right="185" w:firstLine="3"/>
              <w:jc w:val="both"/>
              <w:rPr>
                <w:rFonts w:ascii="Source Sans 3"/>
                <w:sz w:val="23"/>
              </w:rPr>
            </w:pPr>
            <w:r>
              <w:rPr>
                <w:rFonts w:ascii="Source Sans 3"/>
                <w:sz w:val="23"/>
              </w:rPr>
              <w:t>Quintile</w:t>
            </w:r>
            <w:r>
              <w:rPr>
                <w:rFonts w:ascii="Source Sans 3"/>
                <w:spacing w:val="-6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5</w:t>
            </w:r>
            <w:r>
              <w:rPr>
                <w:rFonts w:ascii="Source Sans 3"/>
                <w:spacing w:val="-6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-</w:t>
            </w:r>
            <w:r>
              <w:rPr>
                <w:rFonts w:ascii="Source Sans 3"/>
                <w:spacing w:val="-6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Level</w:t>
            </w:r>
            <w:r>
              <w:rPr>
                <w:rFonts w:ascii="Source Sans 3"/>
                <w:spacing w:val="-6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 xml:space="preserve">5 </w:t>
            </w:r>
          </w:p>
          <w:p w14:paraId="24F10C28" w14:textId="77777777" w:rsidR="00A15EEF" w:rsidRDefault="00A15EEF">
            <w:pPr>
              <w:pStyle w:val="TableParagraph"/>
              <w:spacing w:before="30" w:line="204" w:lineRule="auto"/>
              <w:ind w:left="189" w:right="185" w:firstLine="3"/>
              <w:jc w:val="both"/>
              <w:rPr>
                <w:rFonts w:ascii="Source Sans 3"/>
                <w:sz w:val="23"/>
              </w:rPr>
            </w:pPr>
          </w:p>
          <w:p w14:paraId="4E6C2E60" w14:textId="77777777" w:rsidR="001179B1" w:rsidRDefault="001179B1" w:rsidP="00A15EEF">
            <w:pPr>
              <w:pStyle w:val="TableParagraph"/>
              <w:spacing w:before="30" w:line="204" w:lineRule="auto"/>
              <w:ind w:left="189" w:right="185" w:firstLine="3"/>
              <w:jc w:val="center"/>
              <w:rPr>
                <w:rFonts w:ascii="Source Sans 3"/>
                <w:sz w:val="23"/>
              </w:rPr>
            </w:pPr>
            <w:r>
              <w:rPr>
                <w:rFonts w:ascii="Source Sans 3"/>
                <w:sz w:val="23"/>
              </w:rPr>
              <w:t>Mastered</w:t>
            </w:r>
            <w:r>
              <w:rPr>
                <w:rFonts w:ascii="Source Sans 3"/>
                <w:spacing w:val="-12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Previous Year's Standard</w:t>
            </w:r>
          </w:p>
        </w:tc>
      </w:tr>
      <w:tr w:rsidR="001179B1" w14:paraId="7712E608" w14:textId="77777777" w:rsidTr="00257F03">
        <w:trPr>
          <w:trHeight w:val="2375"/>
        </w:trPr>
        <w:tc>
          <w:tcPr>
            <w:tcW w:w="2317" w:type="dxa"/>
          </w:tcPr>
          <w:p w14:paraId="4353B736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7DA8693B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40D9FBBD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059B4C84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31D3290A" w14:textId="77777777" w:rsidR="001179B1" w:rsidRDefault="001179B1" w:rsidP="00186946">
            <w:pPr>
              <w:pStyle w:val="TableParagraph"/>
              <w:rPr>
                <w:rFonts w:ascii="Source Sans 3"/>
                <w:sz w:val="23"/>
              </w:rPr>
            </w:pPr>
          </w:p>
          <w:p w14:paraId="0CDA2A3F" w14:textId="77777777" w:rsidR="001179B1" w:rsidRDefault="001179B1" w:rsidP="00186946">
            <w:pPr>
              <w:pStyle w:val="TableParagraph"/>
              <w:ind w:left="40"/>
              <w:rPr>
                <w:rFonts w:ascii="Source Sans 3"/>
                <w:sz w:val="23"/>
              </w:rPr>
            </w:pPr>
          </w:p>
          <w:p w14:paraId="28935C8C" w14:textId="77777777" w:rsidR="001179B1" w:rsidRDefault="001179B1" w:rsidP="00186946">
            <w:pPr>
              <w:pStyle w:val="TableParagraph"/>
              <w:ind w:left="40"/>
              <w:rPr>
                <w:rFonts w:ascii="Source Sans 3"/>
                <w:sz w:val="23"/>
              </w:rPr>
            </w:pPr>
            <w:r>
              <w:rPr>
                <w:rFonts w:ascii="Source Sans 3"/>
                <w:sz w:val="23"/>
              </w:rPr>
              <w:t>Total</w:t>
            </w:r>
            <w:r>
              <w:rPr>
                <w:rFonts w:ascii="Source Sans 3"/>
                <w:spacing w:val="-9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#</w:t>
            </w:r>
            <w:r>
              <w:rPr>
                <w:rFonts w:ascii="Source Sans 3"/>
                <w:spacing w:val="-8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of</w:t>
            </w:r>
            <w:r>
              <w:rPr>
                <w:rFonts w:ascii="Source Sans 3"/>
                <w:spacing w:val="-8"/>
                <w:sz w:val="23"/>
              </w:rPr>
              <w:t xml:space="preserve"> </w:t>
            </w:r>
            <w:r>
              <w:rPr>
                <w:rFonts w:ascii="Source Sans 3"/>
                <w:spacing w:val="-2"/>
                <w:sz w:val="23"/>
              </w:rPr>
              <w:t>Students:</w:t>
            </w:r>
          </w:p>
        </w:tc>
        <w:tc>
          <w:tcPr>
            <w:tcW w:w="2242" w:type="dxa"/>
          </w:tcPr>
          <w:p w14:paraId="38524066" w14:textId="77777777" w:rsidR="001179B1" w:rsidRDefault="001179B1" w:rsidP="00186946">
            <w:pPr>
              <w:pStyle w:val="TableParagraph"/>
              <w:ind w:left="40"/>
              <w:rPr>
                <w:rFonts w:ascii="Source Sans 3"/>
                <w:sz w:val="23"/>
              </w:rPr>
            </w:pPr>
          </w:p>
          <w:p w14:paraId="467D6537" w14:textId="77777777" w:rsidR="00186946" w:rsidRDefault="00186946" w:rsidP="00186946">
            <w:pPr>
              <w:pStyle w:val="TableParagraph"/>
              <w:ind w:left="40"/>
              <w:rPr>
                <w:rFonts w:ascii="Source Sans 3"/>
                <w:sz w:val="23"/>
              </w:rPr>
            </w:pPr>
          </w:p>
          <w:p w14:paraId="53A0D8DA" w14:textId="77777777" w:rsidR="00186946" w:rsidRDefault="00186946" w:rsidP="00186946">
            <w:pPr>
              <w:pStyle w:val="TableParagraph"/>
              <w:ind w:left="40"/>
              <w:rPr>
                <w:rFonts w:ascii="Source Sans 3"/>
                <w:sz w:val="23"/>
              </w:rPr>
            </w:pPr>
          </w:p>
          <w:p w14:paraId="5CAC1649" w14:textId="77777777" w:rsidR="00186946" w:rsidRDefault="00186946" w:rsidP="00186946">
            <w:pPr>
              <w:pStyle w:val="TableParagraph"/>
              <w:ind w:left="40"/>
              <w:rPr>
                <w:rFonts w:ascii="Source Sans 3"/>
                <w:sz w:val="23"/>
              </w:rPr>
            </w:pPr>
          </w:p>
          <w:p w14:paraId="50DFC85C" w14:textId="77777777" w:rsidR="00692848" w:rsidRDefault="00692848" w:rsidP="00186946">
            <w:pPr>
              <w:pStyle w:val="TableParagraph"/>
              <w:ind w:left="40"/>
              <w:rPr>
                <w:rFonts w:ascii="Source Sans 3"/>
                <w:sz w:val="23"/>
              </w:rPr>
            </w:pPr>
          </w:p>
          <w:p w14:paraId="34164318" w14:textId="77777777" w:rsidR="00692848" w:rsidRDefault="00692848" w:rsidP="00186946">
            <w:pPr>
              <w:pStyle w:val="TableParagraph"/>
              <w:ind w:left="40"/>
              <w:rPr>
                <w:rFonts w:ascii="Source Sans 3"/>
                <w:sz w:val="23"/>
              </w:rPr>
            </w:pPr>
          </w:p>
          <w:p w14:paraId="5518C91B" w14:textId="77777777" w:rsidR="001179B1" w:rsidRDefault="001179B1" w:rsidP="00186946">
            <w:pPr>
              <w:pStyle w:val="TableParagraph"/>
              <w:ind w:left="40"/>
              <w:rPr>
                <w:rFonts w:ascii="Source Sans 3"/>
                <w:sz w:val="23"/>
              </w:rPr>
            </w:pPr>
            <w:r>
              <w:rPr>
                <w:rFonts w:ascii="Source Sans 3"/>
                <w:sz w:val="23"/>
              </w:rPr>
              <w:t>Total</w:t>
            </w:r>
            <w:r>
              <w:rPr>
                <w:rFonts w:ascii="Source Sans 3"/>
                <w:spacing w:val="-9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#</w:t>
            </w:r>
            <w:r>
              <w:rPr>
                <w:rFonts w:ascii="Source Sans 3"/>
                <w:spacing w:val="-8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of</w:t>
            </w:r>
            <w:r>
              <w:rPr>
                <w:rFonts w:ascii="Source Sans 3"/>
                <w:spacing w:val="-8"/>
                <w:sz w:val="23"/>
              </w:rPr>
              <w:t xml:space="preserve"> </w:t>
            </w:r>
            <w:r>
              <w:rPr>
                <w:rFonts w:ascii="Source Sans 3"/>
                <w:spacing w:val="-2"/>
                <w:sz w:val="23"/>
              </w:rPr>
              <w:t>Students:</w:t>
            </w:r>
          </w:p>
        </w:tc>
        <w:tc>
          <w:tcPr>
            <w:tcW w:w="2082" w:type="dxa"/>
          </w:tcPr>
          <w:p w14:paraId="32E80566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0A23E5D0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1E34022E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4C44593B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752000F3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67D16648" w14:textId="77777777" w:rsidR="008F0FB4" w:rsidRDefault="008F0FB4" w:rsidP="00186946">
            <w:pPr>
              <w:pStyle w:val="TableParagraph"/>
              <w:rPr>
                <w:i/>
                <w:sz w:val="23"/>
              </w:rPr>
            </w:pPr>
          </w:p>
          <w:p w14:paraId="674DC9AC" w14:textId="77777777" w:rsidR="001179B1" w:rsidRDefault="001179B1" w:rsidP="00186946">
            <w:pPr>
              <w:pStyle w:val="TableParagraph"/>
              <w:rPr>
                <w:rFonts w:ascii="Source Sans 3"/>
                <w:sz w:val="23"/>
              </w:rPr>
            </w:pPr>
            <w:r>
              <w:rPr>
                <w:rFonts w:ascii="Source Sans 3"/>
                <w:sz w:val="23"/>
              </w:rPr>
              <w:t>Total</w:t>
            </w:r>
            <w:r>
              <w:rPr>
                <w:rFonts w:ascii="Source Sans 3"/>
                <w:spacing w:val="-9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#</w:t>
            </w:r>
            <w:r>
              <w:rPr>
                <w:rFonts w:ascii="Source Sans 3"/>
                <w:spacing w:val="-8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of</w:t>
            </w:r>
            <w:r>
              <w:rPr>
                <w:rFonts w:ascii="Source Sans 3"/>
                <w:spacing w:val="-8"/>
                <w:sz w:val="23"/>
              </w:rPr>
              <w:t xml:space="preserve"> </w:t>
            </w:r>
            <w:r>
              <w:rPr>
                <w:rFonts w:ascii="Source Sans 3"/>
                <w:spacing w:val="-2"/>
                <w:sz w:val="23"/>
              </w:rPr>
              <w:t>Students:</w:t>
            </w:r>
          </w:p>
        </w:tc>
        <w:tc>
          <w:tcPr>
            <w:tcW w:w="2162" w:type="dxa"/>
          </w:tcPr>
          <w:p w14:paraId="2E3EAC71" w14:textId="77777777" w:rsidR="001179B1" w:rsidRDefault="001179B1" w:rsidP="008F0FB4">
            <w:pPr>
              <w:pStyle w:val="TableParagraph"/>
              <w:rPr>
                <w:rFonts w:ascii="Source Sans 3"/>
                <w:sz w:val="23"/>
              </w:rPr>
            </w:pPr>
          </w:p>
          <w:p w14:paraId="356A468A" w14:textId="77777777" w:rsidR="001179B1" w:rsidRDefault="001179B1" w:rsidP="008F0FB4">
            <w:pPr>
              <w:pStyle w:val="TableParagraph"/>
              <w:rPr>
                <w:rFonts w:ascii="Source Sans 3"/>
                <w:sz w:val="23"/>
              </w:rPr>
            </w:pPr>
          </w:p>
          <w:p w14:paraId="4920EDA8" w14:textId="77777777" w:rsidR="001179B1" w:rsidRDefault="001179B1" w:rsidP="008F0FB4">
            <w:pPr>
              <w:pStyle w:val="TableParagraph"/>
              <w:rPr>
                <w:rFonts w:ascii="Source Sans 3"/>
                <w:sz w:val="23"/>
              </w:rPr>
            </w:pPr>
          </w:p>
          <w:p w14:paraId="0F4A117D" w14:textId="77777777" w:rsidR="001179B1" w:rsidRDefault="001179B1" w:rsidP="008F0FB4">
            <w:pPr>
              <w:pStyle w:val="TableParagraph"/>
              <w:rPr>
                <w:rFonts w:ascii="Source Sans 3"/>
                <w:sz w:val="23"/>
              </w:rPr>
            </w:pPr>
          </w:p>
          <w:p w14:paraId="278D9884" w14:textId="77777777" w:rsidR="001179B1" w:rsidRDefault="001179B1" w:rsidP="008F0FB4">
            <w:pPr>
              <w:pStyle w:val="TableParagraph"/>
              <w:rPr>
                <w:rFonts w:ascii="Source Sans 3"/>
                <w:sz w:val="23"/>
              </w:rPr>
            </w:pPr>
          </w:p>
          <w:p w14:paraId="7E20CAF4" w14:textId="77777777" w:rsidR="008F0FB4" w:rsidRDefault="008F0FB4" w:rsidP="008F0FB4">
            <w:pPr>
              <w:pStyle w:val="TableParagraph"/>
              <w:rPr>
                <w:rFonts w:ascii="Source Sans 3"/>
                <w:sz w:val="23"/>
              </w:rPr>
            </w:pPr>
          </w:p>
          <w:p w14:paraId="4B16EC06" w14:textId="77777777" w:rsidR="001179B1" w:rsidRDefault="001179B1" w:rsidP="008F0FB4">
            <w:pPr>
              <w:pStyle w:val="TableParagraph"/>
              <w:rPr>
                <w:rFonts w:ascii="Source Sans 3"/>
                <w:sz w:val="23"/>
              </w:rPr>
            </w:pPr>
            <w:r>
              <w:rPr>
                <w:rFonts w:ascii="Source Sans 3"/>
                <w:sz w:val="23"/>
              </w:rPr>
              <w:t>Total</w:t>
            </w:r>
            <w:r>
              <w:rPr>
                <w:rFonts w:ascii="Source Sans 3"/>
                <w:spacing w:val="-9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#</w:t>
            </w:r>
            <w:r>
              <w:rPr>
                <w:rFonts w:ascii="Source Sans 3"/>
                <w:spacing w:val="-8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of</w:t>
            </w:r>
            <w:r>
              <w:rPr>
                <w:rFonts w:ascii="Source Sans 3"/>
                <w:spacing w:val="-8"/>
                <w:sz w:val="23"/>
              </w:rPr>
              <w:t xml:space="preserve"> </w:t>
            </w:r>
            <w:r>
              <w:rPr>
                <w:rFonts w:ascii="Source Sans 3"/>
                <w:spacing w:val="-2"/>
                <w:sz w:val="23"/>
              </w:rPr>
              <w:t>Students:</w:t>
            </w:r>
          </w:p>
        </w:tc>
        <w:tc>
          <w:tcPr>
            <w:tcW w:w="2162" w:type="dxa"/>
          </w:tcPr>
          <w:p w14:paraId="496985E9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70430C6A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5740375E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5598EA89" w14:textId="77777777" w:rsidR="001179B1" w:rsidRDefault="001179B1" w:rsidP="00186946">
            <w:pPr>
              <w:pStyle w:val="TableParagraph"/>
              <w:rPr>
                <w:i/>
                <w:sz w:val="23"/>
              </w:rPr>
            </w:pPr>
          </w:p>
          <w:p w14:paraId="666A7E5B" w14:textId="77777777" w:rsidR="001179B1" w:rsidRDefault="001179B1" w:rsidP="00186946">
            <w:pPr>
              <w:pStyle w:val="TableParagraph"/>
              <w:rPr>
                <w:rFonts w:ascii="Source Sans 3"/>
                <w:sz w:val="23"/>
              </w:rPr>
            </w:pPr>
          </w:p>
          <w:p w14:paraId="1E7E5B2D" w14:textId="77777777" w:rsidR="001179B1" w:rsidRDefault="001179B1" w:rsidP="00186946">
            <w:pPr>
              <w:pStyle w:val="TableParagraph"/>
              <w:rPr>
                <w:rFonts w:ascii="Source Sans 3"/>
                <w:sz w:val="23"/>
              </w:rPr>
            </w:pPr>
          </w:p>
          <w:p w14:paraId="707C9953" w14:textId="77777777" w:rsidR="001179B1" w:rsidRDefault="001179B1" w:rsidP="00186946">
            <w:pPr>
              <w:pStyle w:val="TableParagraph"/>
              <w:ind w:left="38"/>
              <w:rPr>
                <w:rFonts w:ascii="Source Sans 3"/>
                <w:sz w:val="23"/>
              </w:rPr>
            </w:pPr>
            <w:r>
              <w:rPr>
                <w:rFonts w:ascii="Source Sans 3"/>
                <w:sz w:val="23"/>
              </w:rPr>
              <w:t>Total</w:t>
            </w:r>
            <w:r>
              <w:rPr>
                <w:rFonts w:ascii="Source Sans 3"/>
                <w:spacing w:val="-9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#</w:t>
            </w:r>
            <w:r>
              <w:rPr>
                <w:rFonts w:ascii="Source Sans 3"/>
                <w:spacing w:val="-8"/>
                <w:sz w:val="23"/>
              </w:rPr>
              <w:t xml:space="preserve"> </w:t>
            </w:r>
            <w:r>
              <w:rPr>
                <w:rFonts w:ascii="Source Sans 3"/>
                <w:sz w:val="23"/>
              </w:rPr>
              <w:t>of</w:t>
            </w:r>
            <w:r>
              <w:rPr>
                <w:rFonts w:ascii="Source Sans 3"/>
                <w:spacing w:val="-8"/>
                <w:sz w:val="23"/>
              </w:rPr>
              <w:t xml:space="preserve"> </w:t>
            </w:r>
            <w:r>
              <w:rPr>
                <w:rFonts w:ascii="Source Sans 3"/>
                <w:spacing w:val="-2"/>
                <w:sz w:val="23"/>
              </w:rPr>
              <w:t>Students:</w:t>
            </w:r>
          </w:p>
        </w:tc>
      </w:tr>
    </w:tbl>
    <w:p w14:paraId="2B0FBBDD" w14:textId="77777777" w:rsidR="001179B1" w:rsidRDefault="001179B1" w:rsidP="001179B1">
      <w:pPr>
        <w:rPr>
          <w:rFonts w:ascii="Source Sans 3"/>
          <w:sz w:val="23"/>
        </w:rPr>
        <w:sectPr w:rsidR="001179B1" w:rsidSect="001179B1">
          <w:footerReference w:type="default" r:id="rId9"/>
          <w:pgSz w:w="12240" w:h="15840"/>
          <w:pgMar w:top="360" w:right="360" w:bottom="520" w:left="460" w:header="0" w:footer="333" w:gutter="0"/>
          <w:pgNumType w:start="1"/>
          <w:cols w:space="720"/>
        </w:sectPr>
      </w:pPr>
    </w:p>
    <w:p w14:paraId="15A6E9F9" w14:textId="77777777" w:rsidR="001179B1" w:rsidRDefault="001179B1" w:rsidP="001179B1">
      <w:pPr>
        <w:ind w:left="23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2D112CD" wp14:editId="59CB3F9A">
                <wp:extent cx="6918959" cy="278765"/>
                <wp:effectExtent l="19050" t="9525" r="5715" b="1651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8959" cy="278765"/>
                        </a:xfrm>
                        <a:prstGeom prst="rect">
                          <a:avLst/>
                        </a:prstGeom>
                        <a:solidFill>
                          <a:srgbClr val="E7F1FF"/>
                        </a:solidFill>
                        <a:ln w="22859">
                          <a:solidFill>
                            <a:srgbClr val="FF9A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5E4E46" w14:textId="77777777" w:rsidR="001179B1" w:rsidRDefault="001179B1" w:rsidP="001179B1">
                            <w:pPr>
                              <w:spacing w:before="46"/>
                              <w:ind w:left="66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D: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expected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skills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students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need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know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show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across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ﬁve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levels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end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="00AF5B44">
                              <w:rPr>
                                <w:b/>
                                <w:color w:val="000000"/>
                                <w:spacing w:val="-4"/>
                              </w:rPr>
                              <w:t>interval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112CD" id="Textbox 17" o:spid="_x0000_s1036" type="#_x0000_t202" style="width:544.8pt;height:2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" fillcolor="#e7f1ff" strokecolor="#ff9a00" strokeweight=".63497mm">
                <v:path arrowok="t"/>
                <v:textbox inset="0,0,0,0">
                  <w:txbxContent>
                    <w:p w14:paraId="6A5E4E46" w14:textId="77777777" w:rsidR="001179B1" w:rsidRDefault="001179B1" w:rsidP="001179B1">
                      <w:pPr>
                        <w:spacing w:before="46"/>
                        <w:ind w:left="66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D: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What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are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expected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skills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students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need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know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show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across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all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ﬁve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levels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by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end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 w:rsidR="00AF5B44">
                        <w:rPr>
                          <w:b/>
                          <w:color w:val="000000"/>
                          <w:spacing w:val="-4"/>
                        </w:rPr>
                        <w:t>interval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6AC362" w14:textId="77777777" w:rsidR="001179B1" w:rsidRDefault="001179B1" w:rsidP="001179B1">
      <w:pPr>
        <w:pStyle w:val="ListParagraph"/>
        <w:numPr>
          <w:ilvl w:val="0"/>
          <w:numId w:val="1"/>
        </w:numPr>
        <w:tabs>
          <w:tab w:val="left" w:pos="456"/>
        </w:tabs>
        <w:spacing w:before="77" w:line="232" w:lineRule="auto"/>
        <w:ind w:left="456" w:right="514"/>
        <w:jc w:val="left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8" behindDoc="0" locked="0" layoutInCell="1" allowOverlap="1" wp14:anchorId="6553DDF8" wp14:editId="5D7769EE">
                <wp:simplePos x="0" y="0"/>
                <wp:positionH relativeFrom="page">
                  <wp:posOffset>451853</wp:posOffset>
                </wp:positionH>
                <wp:positionV relativeFrom="paragraph">
                  <wp:posOffset>651090</wp:posOffset>
                </wp:positionV>
                <wp:extent cx="7620" cy="76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7620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7620" y="762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C2C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F39F0" id="Graphic 18" o:spid="_x0000_s1026" style="position:absolute;margin-left:35.6pt;margin-top:51.25pt;width:.6pt;height:.6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" path="m7620,l,,,7620r7620,l7620,xe" fillcolor="#c2c2c2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9" behindDoc="0" locked="0" layoutInCell="1" allowOverlap="1" wp14:anchorId="4927AC72" wp14:editId="120F7B37">
                <wp:simplePos x="0" y="0"/>
                <wp:positionH relativeFrom="page">
                  <wp:posOffset>7322045</wp:posOffset>
                </wp:positionH>
                <wp:positionV relativeFrom="paragraph">
                  <wp:posOffset>651090</wp:posOffset>
                </wp:positionV>
                <wp:extent cx="7620" cy="762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7620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7620" y="762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C2C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CE042" id="Graphic 19" o:spid="_x0000_s1026" style="position:absolute;margin-left:576.55pt;margin-top:51.25pt;width:.6pt;height:.6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" path="m7620,l,,,7620r7620,l7620,xe" fillcolor="#c2c2c2" stroked="f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>Complete</w:t>
      </w:r>
      <w:r>
        <w:rPr>
          <w:spacing w:val="-12"/>
          <w:sz w:val="21"/>
        </w:rPr>
        <w:t xml:space="preserve"> </w:t>
      </w:r>
      <w:r>
        <w:rPr>
          <w:sz w:val="21"/>
        </w:rPr>
        <w:t>the</w:t>
      </w:r>
      <w:r>
        <w:rPr>
          <w:spacing w:val="-12"/>
          <w:sz w:val="21"/>
        </w:rPr>
        <w:t xml:space="preserve"> </w:t>
      </w:r>
      <w:r>
        <w:rPr>
          <w:sz w:val="21"/>
        </w:rPr>
        <w:t>Targeted</w:t>
      </w:r>
      <w:r>
        <w:rPr>
          <w:spacing w:val="-12"/>
          <w:sz w:val="21"/>
        </w:rPr>
        <w:t xml:space="preserve"> </w:t>
      </w:r>
      <w:r>
        <w:rPr>
          <w:sz w:val="21"/>
        </w:rPr>
        <w:t>Student</w:t>
      </w:r>
      <w:r>
        <w:rPr>
          <w:spacing w:val="-12"/>
          <w:sz w:val="21"/>
        </w:rPr>
        <w:t xml:space="preserve"> </w:t>
      </w:r>
      <w:r>
        <w:rPr>
          <w:sz w:val="21"/>
        </w:rPr>
        <w:t>Skill</w:t>
      </w:r>
      <w:r>
        <w:rPr>
          <w:spacing w:val="-12"/>
          <w:sz w:val="21"/>
        </w:rPr>
        <w:t xml:space="preserve"> </w:t>
      </w:r>
      <w:r>
        <w:rPr>
          <w:sz w:val="21"/>
        </w:rPr>
        <w:t>Proﬁle</w:t>
      </w:r>
      <w:r>
        <w:rPr>
          <w:spacing w:val="-12"/>
          <w:sz w:val="21"/>
        </w:rPr>
        <w:t xml:space="preserve"> </w:t>
      </w:r>
      <w:r>
        <w:rPr>
          <w:sz w:val="21"/>
        </w:rPr>
        <w:t>below,</w:t>
      </w:r>
      <w:r>
        <w:rPr>
          <w:spacing w:val="-11"/>
          <w:sz w:val="21"/>
        </w:rPr>
        <w:t xml:space="preserve"> </w:t>
      </w:r>
      <w:r>
        <w:rPr>
          <w:sz w:val="21"/>
        </w:rPr>
        <w:t>create</w:t>
      </w:r>
      <w:r>
        <w:rPr>
          <w:spacing w:val="-12"/>
          <w:sz w:val="21"/>
        </w:rPr>
        <w:t xml:space="preserve"> </w:t>
      </w:r>
      <w:r>
        <w:rPr>
          <w:sz w:val="21"/>
        </w:rPr>
        <w:t>a</w:t>
      </w:r>
      <w:r>
        <w:rPr>
          <w:spacing w:val="-12"/>
          <w:sz w:val="21"/>
        </w:rPr>
        <w:t xml:space="preserve"> </w:t>
      </w:r>
      <w:r>
        <w:rPr>
          <w:sz w:val="21"/>
        </w:rPr>
        <w:t>progression</w:t>
      </w:r>
      <w:r>
        <w:rPr>
          <w:spacing w:val="-12"/>
          <w:sz w:val="21"/>
        </w:rPr>
        <w:t xml:space="preserve"> </w:t>
      </w:r>
      <w:r>
        <w:rPr>
          <w:sz w:val="21"/>
        </w:rPr>
        <w:t>rubric</w:t>
      </w:r>
      <w:r>
        <w:rPr>
          <w:spacing w:val="-12"/>
          <w:sz w:val="21"/>
        </w:rPr>
        <w:t xml:space="preserve"> </w:t>
      </w:r>
      <w:r>
        <w:rPr>
          <w:sz w:val="21"/>
        </w:rPr>
        <w:t>that</w:t>
      </w:r>
      <w:r>
        <w:rPr>
          <w:spacing w:val="-12"/>
          <w:sz w:val="21"/>
        </w:rPr>
        <w:t xml:space="preserve"> </w:t>
      </w:r>
      <w:r>
        <w:rPr>
          <w:sz w:val="21"/>
        </w:rPr>
        <w:t>would</w:t>
      </w:r>
      <w:r>
        <w:rPr>
          <w:spacing w:val="-12"/>
          <w:sz w:val="21"/>
        </w:rPr>
        <w:t xml:space="preserve"> </w:t>
      </w:r>
      <w:r>
        <w:rPr>
          <w:sz w:val="21"/>
        </w:rPr>
        <w:t>describe</w:t>
      </w:r>
      <w:r>
        <w:rPr>
          <w:spacing w:val="-11"/>
          <w:sz w:val="21"/>
        </w:rPr>
        <w:t xml:space="preserve"> </w:t>
      </w:r>
      <w:r>
        <w:rPr>
          <w:sz w:val="21"/>
        </w:rPr>
        <w:t>your</w:t>
      </w:r>
      <w:r>
        <w:rPr>
          <w:spacing w:val="-12"/>
          <w:sz w:val="21"/>
        </w:rPr>
        <w:t xml:space="preserve"> </w:t>
      </w:r>
      <w:r>
        <w:rPr>
          <w:sz w:val="21"/>
        </w:rPr>
        <w:t>expectations</w:t>
      </w:r>
      <w:r>
        <w:rPr>
          <w:spacing w:val="-12"/>
          <w:sz w:val="21"/>
        </w:rPr>
        <w:t xml:space="preserve"> </w:t>
      </w:r>
      <w:r>
        <w:rPr>
          <w:sz w:val="21"/>
        </w:rPr>
        <w:t>for</w:t>
      </w:r>
      <w:r>
        <w:rPr>
          <w:spacing w:val="-12"/>
          <w:sz w:val="21"/>
        </w:rPr>
        <w:t xml:space="preserve"> </w:t>
      </w:r>
      <w:r>
        <w:rPr>
          <w:sz w:val="21"/>
        </w:rPr>
        <w:t xml:space="preserve">what this </w:t>
      </w:r>
      <w:proofErr w:type="gramStart"/>
      <w:r>
        <w:rPr>
          <w:sz w:val="21"/>
        </w:rPr>
        <w:t>particular group</w:t>
      </w:r>
      <w:proofErr w:type="gramEnd"/>
      <w:r>
        <w:rPr>
          <w:sz w:val="21"/>
        </w:rPr>
        <w:t xml:space="preserve"> of students' performance will look like at the end of the interval. </w:t>
      </w:r>
      <w:r>
        <w:rPr>
          <w:i/>
          <w:sz w:val="21"/>
        </w:rPr>
        <w:t>For example, the description at the middle level describes what you expect to be a typical skill level at the end of the interval</w:t>
      </w:r>
      <w:r>
        <w:rPr>
          <w:rFonts w:ascii="Calibri" w:hAnsi="Calibri"/>
        </w:rPr>
        <w:t>.</w:t>
      </w:r>
    </w:p>
    <w:p w14:paraId="7DD65CD7" w14:textId="77777777" w:rsidR="001179B1" w:rsidRDefault="001179B1" w:rsidP="001179B1">
      <w:pPr>
        <w:spacing w:before="7"/>
        <w:rPr>
          <w:sz w:val="11"/>
        </w:rPr>
      </w:pPr>
    </w:p>
    <w:tbl>
      <w:tblPr>
        <w:tblW w:w="0" w:type="auto"/>
        <w:tblInd w:w="247" w:type="dxa"/>
        <w:tblBorders>
          <w:top w:val="single" w:sz="6" w:space="0" w:color="C2C2C2"/>
          <w:left w:val="single" w:sz="6" w:space="0" w:color="C2C2C2"/>
          <w:bottom w:val="single" w:sz="6" w:space="0" w:color="C2C2C2"/>
          <w:right w:val="single" w:sz="6" w:space="0" w:color="C2C2C2"/>
          <w:insideH w:val="single" w:sz="6" w:space="0" w:color="C2C2C2"/>
          <w:insideV w:val="single" w:sz="6" w:space="0" w:color="C2C2C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7"/>
        <w:gridCol w:w="9663"/>
      </w:tblGrid>
      <w:tr w:rsidR="001179B1" w14:paraId="6474D7D8" w14:textId="77777777">
        <w:trPr>
          <w:trHeight w:val="321"/>
        </w:trPr>
        <w:tc>
          <w:tcPr>
            <w:tcW w:w="10820" w:type="dxa"/>
            <w:gridSpan w:val="2"/>
            <w:tcBorders>
              <w:top w:val="nil"/>
            </w:tcBorders>
            <w:shd w:val="clear" w:color="auto" w:fill="FFE9C5"/>
          </w:tcPr>
          <w:p w14:paraId="23B4A6EF" w14:textId="77777777" w:rsidR="001179B1" w:rsidRDefault="001179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79B1" w14:paraId="7647AE2E" w14:textId="77777777" w:rsidTr="006259B8">
        <w:trPr>
          <w:trHeight w:val="725"/>
        </w:trPr>
        <w:tc>
          <w:tcPr>
            <w:tcW w:w="1157" w:type="dxa"/>
            <w:tcBorders>
              <w:right w:val="single" w:sz="4" w:space="0" w:color="C2C2C2"/>
            </w:tcBorders>
            <w:shd w:val="clear" w:color="auto" w:fill="FFE9C5"/>
          </w:tcPr>
          <w:p w14:paraId="71895C12" w14:textId="77777777" w:rsidR="001179B1" w:rsidRDefault="001179B1">
            <w:pPr>
              <w:pStyle w:val="TableParagraph"/>
              <w:spacing w:before="150" w:line="228" w:lineRule="auto"/>
              <w:ind w:left="153" w:firstLine="77"/>
            </w:pPr>
            <w:r>
              <w:t xml:space="preserve">SLO Skill </w:t>
            </w:r>
            <w:r>
              <w:rPr>
                <w:spacing w:val="-6"/>
              </w:rPr>
              <w:t>Statement</w:t>
            </w:r>
          </w:p>
        </w:tc>
        <w:tc>
          <w:tcPr>
            <w:tcW w:w="9663" w:type="dxa"/>
            <w:tcBorders>
              <w:top w:val="single" w:sz="4" w:space="0" w:color="C2C2C2"/>
              <w:left w:val="single" w:sz="4" w:space="0" w:color="C2C2C2"/>
              <w:right w:val="single" w:sz="4" w:space="0" w:color="C2C2C2"/>
            </w:tcBorders>
          </w:tcPr>
          <w:p w14:paraId="3D9E203E" w14:textId="77777777" w:rsidR="001179B1" w:rsidRPr="004019B7" w:rsidRDefault="001179B1" w:rsidP="004019B7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79B1" w14:paraId="1B66FD66" w14:textId="77777777">
        <w:trPr>
          <w:trHeight w:val="563"/>
        </w:trPr>
        <w:tc>
          <w:tcPr>
            <w:tcW w:w="1157" w:type="dxa"/>
            <w:tcBorders>
              <w:right w:val="single" w:sz="4" w:space="0" w:color="C2C2C2"/>
            </w:tcBorders>
            <w:shd w:val="clear" w:color="auto" w:fill="FFE9C5"/>
          </w:tcPr>
          <w:p w14:paraId="36F21BBD" w14:textId="77777777" w:rsidR="001179B1" w:rsidRDefault="001179B1">
            <w:pPr>
              <w:pStyle w:val="TableParagraph"/>
              <w:spacing w:before="160"/>
              <w:ind w:left="3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Level</w:t>
            </w:r>
          </w:p>
        </w:tc>
        <w:tc>
          <w:tcPr>
            <w:tcW w:w="9663" w:type="dxa"/>
            <w:tcBorders>
              <w:left w:val="single" w:sz="4" w:space="0" w:color="C2C2C2"/>
              <w:right w:val="single" w:sz="4" w:space="0" w:color="C2C2C2"/>
            </w:tcBorders>
            <w:shd w:val="clear" w:color="auto" w:fill="FFE9C5"/>
          </w:tcPr>
          <w:p w14:paraId="011EF343" w14:textId="77777777" w:rsidR="001179B1" w:rsidRDefault="001179B1">
            <w:pPr>
              <w:pStyle w:val="TableParagraph"/>
              <w:spacing w:before="170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Targeted Skill Proﬁle </w:t>
            </w:r>
            <w:r>
              <w:rPr>
                <w:b/>
                <w:spacing w:val="-4"/>
              </w:rPr>
              <w:t>(TSP)</w:t>
            </w:r>
          </w:p>
        </w:tc>
      </w:tr>
      <w:tr w:rsidR="001179B1" w14:paraId="1C05F907" w14:textId="77777777">
        <w:trPr>
          <w:trHeight w:val="1053"/>
        </w:trPr>
        <w:tc>
          <w:tcPr>
            <w:tcW w:w="1157" w:type="dxa"/>
            <w:tcBorders>
              <w:right w:val="single" w:sz="4" w:space="0" w:color="C2C2C2"/>
            </w:tcBorders>
            <w:shd w:val="clear" w:color="auto" w:fill="FFE9C5"/>
          </w:tcPr>
          <w:p w14:paraId="59140467" w14:textId="77777777" w:rsidR="008D7A8D" w:rsidRDefault="001179B1" w:rsidP="008D7A8D">
            <w:pPr>
              <w:pStyle w:val="TableParagraph"/>
              <w:spacing w:before="22" w:line="235" w:lineRule="auto"/>
              <w:ind w:left="18"/>
              <w:jc w:val="center"/>
              <w:rPr>
                <w:spacing w:val="40"/>
                <w:sz w:val="20"/>
                <w:szCs w:val="20"/>
              </w:rPr>
            </w:pPr>
            <w:r w:rsidRPr="00AE1FBC">
              <w:rPr>
                <w:b/>
                <w:bCs/>
                <w:sz w:val="20"/>
                <w:szCs w:val="20"/>
              </w:rPr>
              <w:t>Level</w:t>
            </w:r>
            <w:r w:rsidRPr="00AE1FBC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AE1FBC">
              <w:rPr>
                <w:b/>
                <w:bCs/>
                <w:sz w:val="20"/>
                <w:szCs w:val="20"/>
              </w:rPr>
              <w:t>5:</w:t>
            </w:r>
            <w:r w:rsidRPr="00AE1FBC">
              <w:rPr>
                <w:spacing w:val="40"/>
                <w:sz w:val="20"/>
                <w:szCs w:val="20"/>
              </w:rPr>
              <w:t xml:space="preserve"> </w:t>
            </w:r>
          </w:p>
          <w:p w14:paraId="6FF9BA4B" w14:textId="77777777" w:rsidR="001179B1" w:rsidRPr="00AE1FBC" w:rsidRDefault="001179B1" w:rsidP="008D7A8D">
            <w:pPr>
              <w:pStyle w:val="TableParagraph"/>
              <w:spacing w:before="22" w:line="235" w:lineRule="auto"/>
              <w:jc w:val="center"/>
              <w:rPr>
                <w:sz w:val="20"/>
                <w:szCs w:val="20"/>
              </w:rPr>
            </w:pPr>
            <w:r w:rsidRPr="00AE1FBC">
              <w:rPr>
                <w:spacing w:val="-2"/>
                <w:sz w:val="20"/>
                <w:szCs w:val="20"/>
              </w:rPr>
              <w:t>Mastering</w:t>
            </w:r>
            <w:r w:rsidRPr="00AE1FBC">
              <w:rPr>
                <w:spacing w:val="-6"/>
                <w:sz w:val="20"/>
                <w:szCs w:val="20"/>
              </w:rPr>
              <w:t xml:space="preserve"> </w:t>
            </w:r>
            <w:r w:rsidRPr="00AE1FBC">
              <w:rPr>
                <w:spacing w:val="-2"/>
                <w:sz w:val="20"/>
                <w:szCs w:val="20"/>
              </w:rPr>
              <w:t>Standard</w:t>
            </w:r>
          </w:p>
        </w:tc>
        <w:tc>
          <w:tcPr>
            <w:tcW w:w="9663" w:type="dxa"/>
            <w:tcBorders>
              <w:left w:val="single" w:sz="4" w:space="0" w:color="C2C2C2"/>
              <w:right w:val="single" w:sz="4" w:space="0" w:color="C2C2C2"/>
            </w:tcBorders>
          </w:tcPr>
          <w:p w14:paraId="5A6CD3CB" w14:textId="77777777" w:rsidR="001179B1" w:rsidRPr="00021F83" w:rsidRDefault="001179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179B1" w14:paraId="1D66766A" w14:textId="77777777">
        <w:trPr>
          <w:trHeight w:val="1055"/>
        </w:trPr>
        <w:tc>
          <w:tcPr>
            <w:tcW w:w="1157" w:type="dxa"/>
            <w:shd w:val="clear" w:color="auto" w:fill="FFE9C5"/>
          </w:tcPr>
          <w:p w14:paraId="2C2F32B3" w14:textId="77777777" w:rsidR="001179B1" w:rsidRPr="00AE1FBC" w:rsidRDefault="001179B1" w:rsidP="00AE1FBC">
            <w:pPr>
              <w:pStyle w:val="TableParagraph"/>
              <w:spacing w:before="44" w:line="237" w:lineRule="auto"/>
              <w:ind w:left="24"/>
              <w:jc w:val="center"/>
              <w:rPr>
                <w:sz w:val="20"/>
                <w:szCs w:val="20"/>
              </w:rPr>
            </w:pPr>
            <w:r w:rsidRPr="00AE1FBC">
              <w:rPr>
                <w:b/>
                <w:bCs/>
                <w:sz w:val="20"/>
                <w:szCs w:val="20"/>
              </w:rPr>
              <w:t>Level</w:t>
            </w:r>
            <w:r w:rsidRPr="00AE1FBC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AE1FBC">
              <w:rPr>
                <w:b/>
                <w:bCs/>
                <w:sz w:val="20"/>
                <w:szCs w:val="20"/>
              </w:rPr>
              <w:t>4:</w:t>
            </w:r>
            <w:r w:rsidRPr="00AE1FBC">
              <w:rPr>
                <w:spacing w:val="40"/>
                <w:sz w:val="20"/>
                <w:szCs w:val="20"/>
              </w:rPr>
              <w:t xml:space="preserve"> </w:t>
            </w:r>
            <w:r w:rsidRPr="00AE1FBC">
              <w:rPr>
                <w:spacing w:val="-2"/>
                <w:sz w:val="20"/>
                <w:szCs w:val="20"/>
              </w:rPr>
              <w:t>Meeting</w:t>
            </w:r>
            <w:r w:rsidRPr="00AE1FBC">
              <w:rPr>
                <w:spacing w:val="4"/>
                <w:sz w:val="20"/>
                <w:szCs w:val="20"/>
              </w:rPr>
              <w:t xml:space="preserve"> </w:t>
            </w:r>
            <w:r w:rsidRPr="00AE1FBC">
              <w:rPr>
                <w:spacing w:val="-2"/>
                <w:sz w:val="20"/>
                <w:szCs w:val="20"/>
              </w:rPr>
              <w:t>Standard</w:t>
            </w:r>
          </w:p>
          <w:p w14:paraId="29B8B680" w14:textId="77777777" w:rsidR="001179B1" w:rsidRPr="00AE1FBC" w:rsidRDefault="001179B1" w:rsidP="00AE1FBC">
            <w:pPr>
              <w:pStyle w:val="TableParagraph"/>
              <w:spacing w:before="93" w:line="235" w:lineRule="auto"/>
              <w:ind w:left="425" w:hanging="390"/>
              <w:jc w:val="center"/>
              <w:rPr>
                <w:sz w:val="20"/>
                <w:szCs w:val="20"/>
              </w:rPr>
            </w:pPr>
          </w:p>
        </w:tc>
        <w:tc>
          <w:tcPr>
            <w:tcW w:w="9663" w:type="dxa"/>
          </w:tcPr>
          <w:p w14:paraId="2E3E0C31" w14:textId="77777777" w:rsidR="001179B1" w:rsidRPr="00452ACB" w:rsidRDefault="001179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179B1" w14:paraId="43C90125" w14:textId="77777777">
        <w:trPr>
          <w:trHeight w:val="1055"/>
        </w:trPr>
        <w:tc>
          <w:tcPr>
            <w:tcW w:w="1157" w:type="dxa"/>
            <w:shd w:val="clear" w:color="auto" w:fill="FFE9C5"/>
          </w:tcPr>
          <w:p w14:paraId="7ED98656" w14:textId="77777777" w:rsidR="001179B1" w:rsidRPr="00AE1FBC" w:rsidRDefault="001179B1" w:rsidP="00AE1FBC">
            <w:pPr>
              <w:pStyle w:val="TableParagraph"/>
              <w:spacing w:before="111" w:line="235" w:lineRule="auto"/>
              <w:ind w:left="32" w:right="42"/>
              <w:jc w:val="center"/>
              <w:rPr>
                <w:sz w:val="20"/>
                <w:szCs w:val="20"/>
              </w:rPr>
            </w:pPr>
            <w:r w:rsidRPr="00AE1FBC">
              <w:rPr>
                <w:b/>
                <w:bCs/>
                <w:sz w:val="20"/>
                <w:szCs w:val="20"/>
              </w:rPr>
              <w:t>Level</w:t>
            </w:r>
            <w:r w:rsidRPr="00AE1FBC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AE1FBC">
              <w:rPr>
                <w:b/>
                <w:bCs/>
                <w:sz w:val="20"/>
                <w:szCs w:val="20"/>
              </w:rPr>
              <w:t>3:</w:t>
            </w:r>
            <w:r w:rsidRPr="00AE1FBC">
              <w:rPr>
                <w:spacing w:val="40"/>
                <w:sz w:val="20"/>
                <w:szCs w:val="20"/>
              </w:rPr>
              <w:t xml:space="preserve"> </w:t>
            </w:r>
            <w:r w:rsidRPr="00AE1FBC">
              <w:rPr>
                <w:spacing w:val="-2"/>
                <w:sz w:val="20"/>
                <w:szCs w:val="20"/>
              </w:rPr>
              <w:t>Approaching</w:t>
            </w:r>
            <w:r w:rsidRPr="00AE1FBC">
              <w:rPr>
                <w:spacing w:val="40"/>
                <w:sz w:val="20"/>
                <w:szCs w:val="20"/>
              </w:rPr>
              <w:t xml:space="preserve"> </w:t>
            </w:r>
            <w:r w:rsidRPr="00AE1FBC">
              <w:rPr>
                <w:spacing w:val="-2"/>
                <w:sz w:val="20"/>
                <w:szCs w:val="20"/>
              </w:rPr>
              <w:t>Standard</w:t>
            </w:r>
          </w:p>
          <w:p w14:paraId="7A039C88" w14:textId="77777777" w:rsidR="001179B1" w:rsidRPr="00AE1FBC" w:rsidRDefault="001179B1" w:rsidP="00AE1FBC">
            <w:pPr>
              <w:pStyle w:val="TableParagraph"/>
              <w:spacing w:before="69"/>
              <w:ind w:left="45" w:right="95"/>
              <w:jc w:val="center"/>
              <w:rPr>
                <w:sz w:val="20"/>
                <w:szCs w:val="20"/>
              </w:rPr>
            </w:pPr>
          </w:p>
        </w:tc>
        <w:tc>
          <w:tcPr>
            <w:tcW w:w="9663" w:type="dxa"/>
          </w:tcPr>
          <w:p w14:paraId="77990104" w14:textId="77777777" w:rsidR="001179B1" w:rsidRPr="00452ACB" w:rsidRDefault="001179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179B1" w14:paraId="20491CCF" w14:textId="77777777">
        <w:trPr>
          <w:trHeight w:val="1055"/>
        </w:trPr>
        <w:tc>
          <w:tcPr>
            <w:tcW w:w="1157" w:type="dxa"/>
            <w:shd w:val="clear" w:color="auto" w:fill="FFE9C5"/>
          </w:tcPr>
          <w:p w14:paraId="113DCAAD" w14:textId="77777777" w:rsidR="001179B1" w:rsidRPr="00AE1FBC" w:rsidRDefault="001179B1" w:rsidP="00AE1FBC">
            <w:pPr>
              <w:pStyle w:val="TableParagraph"/>
              <w:spacing w:before="26" w:line="169" w:lineRule="exact"/>
              <w:ind w:left="43"/>
              <w:jc w:val="center"/>
              <w:rPr>
                <w:b/>
                <w:bCs/>
                <w:sz w:val="20"/>
                <w:szCs w:val="20"/>
              </w:rPr>
            </w:pPr>
            <w:r w:rsidRPr="00AE1FBC">
              <w:rPr>
                <w:b/>
                <w:bCs/>
                <w:spacing w:val="-2"/>
                <w:sz w:val="20"/>
                <w:szCs w:val="20"/>
              </w:rPr>
              <w:t>Level</w:t>
            </w:r>
            <w:r w:rsidRPr="00AE1FBC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E1FBC">
              <w:rPr>
                <w:b/>
                <w:bCs/>
                <w:spacing w:val="-5"/>
                <w:sz w:val="20"/>
                <w:szCs w:val="20"/>
              </w:rPr>
              <w:t>2:</w:t>
            </w:r>
          </w:p>
          <w:p w14:paraId="0A950759" w14:textId="77777777" w:rsidR="001179B1" w:rsidRPr="00AE1FBC" w:rsidRDefault="001179B1" w:rsidP="00AE1FBC">
            <w:pPr>
              <w:pStyle w:val="TableParagraph"/>
              <w:spacing w:before="1" w:line="235" w:lineRule="auto"/>
              <w:ind w:left="45"/>
              <w:jc w:val="center"/>
              <w:rPr>
                <w:sz w:val="20"/>
                <w:szCs w:val="20"/>
              </w:rPr>
            </w:pPr>
            <w:r w:rsidRPr="00AE1FBC">
              <w:rPr>
                <w:sz w:val="20"/>
                <w:szCs w:val="20"/>
              </w:rPr>
              <w:t>High</w:t>
            </w:r>
            <w:r w:rsidRPr="00AE1FBC">
              <w:rPr>
                <w:spacing w:val="-8"/>
                <w:sz w:val="20"/>
                <w:szCs w:val="20"/>
              </w:rPr>
              <w:t xml:space="preserve"> </w:t>
            </w:r>
            <w:r w:rsidRPr="00AE1FBC">
              <w:rPr>
                <w:sz w:val="20"/>
                <w:szCs w:val="20"/>
              </w:rPr>
              <w:t>Did</w:t>
            </w:r>
            <w:r w:rsidRPr="00AE1FBC">
              <w:rPr>
                <w:spacing w:val="-8"/>
                <w:sz w:val="20"/>
                <w:szCs w:val="20"/>
              </w:rPr>
              <w:t xml:space="preserve"> </w:t>
            </w:r>
            <w:r w:rsidRPr="00AE1FBC">
              <w:rPr>
                <w:sz w:val="20"/>
                <w:szCs w:val="20"/>
              </w:rPr>
              <w:t>Not</w:t>
            </w:r>
            <w:r w:rsidRPr="00AE1FBC">
              <w:rPr>
                <w:spacing w:val="-8"/>
                <w:sz w:val="20"/>
                <w:szCs w:val="20"/>
              </w:rPr>
              <w:t xml:space="preserve"> </w:t>
            </w:r>
            <w:r w:rsidRPr="00AE1FBC">
              <w:rPr>
                <w:sz w:val="20"/>
                <w:szCs w:val="20"/>
              </w:rPr>
              <w:t>Meet</w:t>
            </w:r>
            <w:r w:rsidRPr="00AE1FBC">
              <w:rPr>
                <w:spacing w:val="40"/>
                <w:sz w:val="20"/>
                <w:szCs w:val="20"/>
              </w:rPr>
              <w:t xml:space="preserve"> </w:t>
            </w:r>
            <w:r w:rsidRPr="00AE1FBC">
              <w:rPr>
                <w:spacing w:val="-2"/>
                <w:sz w:val="20"/>
                <w:szCs w:val="20"/>
              </w:rPr>
              <w:t>Standard</w:t>
            </w:r>
          </w:p>
          <w:p w14:paraId="1247932A" w14:textId="77777777" w:rsidR="001179B1" w:rsidRPr="00AE1FBC" w:rsidRDefault="001179B1" w:rsidP="00AE1FBC">
            <w:pPr>
              <w:pStyle w:val="TableParagraph"/>
              <w:spacing w:before="24" w:line="240" w:lineRule="exact"/>
              <w:ind w:left="435" w:hanging="383"/>
              <w:jc w:val="center"/>
              <w:rPr>
                <w:sz w:val="20"/>
                <w:szCs w:val="20"/>
              </w:rPr>
            </w:pPr>
          </w:p>
        </w:tc>
        <w:tc>
          <w:tcPr>
            <w:tcW w:w="9663" w:type="dxa"/>
          </w:tcPr>
          <w:p w14:paraId="5EE55DB7" w14:textId="77777777" w:rsidR="001179B1" w:rsidRPr="00452ACB" w:rsidRDefault="001179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179B1" w14:paraId="3AEFFE93" w14:textId="77777777">
        <w:trPr>
          <w:trHeight w:val="1055"/>
        </w:trPr>
        <w:tc>
          <w:tcPr>
            <w:tcW w:w="1157" w:type="dxa"/>
            <w:shd w:val="clear" w:color="auto" w:fill="FFE9C5"/>
          </w:tcPr>
          <w:p w14:paraId="2FE2F72F" w14:textId="77777777" w:rsidR="001179B1" w:rsidRPr="00AE1FBC" w:rsidRDefault="001179B1" w:rsidP="00AE1FBC">
            <w:pPr>
              <w:pStyle w:val="TableParagraph"/>
              <w:spacing w:before="20" w:line="169" w:lineRule="exact"/>
              <w:ind w:left="14"/>
              <w:jc w:val="center"/>
              <w:rPr>
                <w:b/>
                <w:bCs/>
                <w:sz w:val="20"/>
                <w:szCs w:val="20"/>
              </w:rPr>
            </w:pPr>
            <w:r w:rsidRPr="00AE1FBC">
              <w:rPr>
                <w:b/>
                <w:bCs/>
                <w:spacing w:val="-2"/>
                <w:sz w:val="20"/>
                <w:szCs w:val="20"/>
              </w:rPr>
              <w:t>Level</w:t>
            </w:r>
            <w:r w:rsidRPr="00AE1FBC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E1FBC">
              <w:rPr>
                <w:b/>
                <w:bCs/>
                <w:spacing w:val="-5"/>
                <w:sz w:val="20"/>
                <w:szCs w:val="20"/>
              </w:rPr>
              <w:t>1:</w:t>
            </w:r>
          </w:p>
          <w:p w14:paraId="31319294" w14:textId="77777777" w:rsidR="001179B1" w:rsidRPr="00AE1FBC" w:rsidRDefault="001179B1" w:rsidP="00AE1FBC">
            <w:pPr>
              <w:pStyle w:val="TableParagraph"/>
              <w:spacing w:before="1" w:line="235" w:lineRule="auto"/>
              <w:ind w:right="48"/>
              <w:jc w:val="center"/>
              <w:rPr>
                <w:sz w:val="20"/>
                <w:szCs w:val="20"/>
              </w:rPr>
            </w:pPr>
            <w:r w:rsidRPr="00AE1FBC">
              <w:rPr>
                <w:sz w:val="20"/>
                <w:szCs w:val="20"/>
              </w:rPr>
              <w:t>Low</w:t>
            </w:r>
            <w:r w:rsidRPr="00AE1FBC">
              <w:rPr>
                <w:spacing w:val="-8"/>
                <w:sz w:val="20"/>
                <w:szCs w:val="20"/>
              </w:rPr>
              <w:t xml:space="preserve"> </w:t>
            </w:r>
            <w:r w:rsidRPr="00AE1FBC">
              <w:rPr>
                <w:sz w:val="20"/>
                <w:szCs w:val="20"/>
              </w:rPr>
              <w:t>Did</w:t>
            </w:r>
            <w:r w:rsidRPr="00AE1FBC">
              <w:rPr>
                <w:spacing w:val="-8"/>
                <w:sz w:val="20"/>
                <w:szCs w:val="20"/>
              </w:rPr>
              <w:t xml:space="preserve"> </w:t>
            </w:r>
            <w:r w:rsidRPr="00AE1FBC">
              <w:rPr>
                <w:sz w:val="20"/>
                <w:szCs w:val="20"/>
              </w:rPr>
              <w:t>Not</w:t>
            </w:r>
            <w:r w:rsidRPr="00AE1FBC">
              <w:rPr>
                <w:spacing w:val="-8"/>
                <w:sz w:val="20"/>
                <w:szCs w:val="20"/>
              </w:rPr>
              <w:t xml:space="preserve"> </w:t>
            </w:r>
            <w:r w:rsidRPr="00AE1FBC">
              <w:rPr>
                <w:sz w:val="20"/>
                <w:szCs w:val="20"/>
              </w:rPr>
              <w:t>Meet</w:t>
            </w:r>
            <w:r w:rsidRPr="00AE1FBC">
              <w:rPr>
                <w:spacing w:val="40"/>
                <w:sz w:val="20"/>
                <w:szCs w:val="20"/>
              </w:rPr>
              <w:t xml:space="preserve"> </w:t>
            </w:r>
            <w:r w:rsidRPr="00AE1FBC">
              <w:rPr>
                <w:spacing w:val="-2"/>
                <w:sz w:val="20"/>
                <w:szCs w:val="20"/>
              </w:rPr>
              <w:t>Standard</w:t>
            </w:r>
          </w:p>
          <w:p w14:paraId="55D0FCB3" w14:textId="77777777" w:rsidR="001179B1" w:rsidRPr="00AE1FBC" w:rsidRDefault="001179B1" w:rsidP="00AE1FBC">
            <w:pPr>
              <w:pStyle w:val="TableParagraph"/>
              <w:ind w:left="143"/>
              <w:jc w:val="center"/>
              <w:rPr>
                <w:sz w:val="20"/>
                <w:szCs w:val="20"/>
              </w:rPr>
            </w:pPr>
          </w:p>
        </w:tc>
        <w:tc>
          <w:tcPr>
            <w:tcW w:w="966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2960A8" w14:paraId="0BE26715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D7B3D10" w14:textId="77777777" w:rsidR="002960A8" w:rsidRDefault="002960A8" w:rsidP="002960A8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0799430F" w14:textId="77777777" w:rsidR="002960A8" w:rsidRDefault="002960A8" w:rsidP="002960A8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2960A8" w14:paraId="43BE2A9B" w14:textId="77777777">
              <w:trPr>
                <w:tblCellSpacing w:w="15" w:type="dxa"/>
              </w:trPr>
              <w:tc>
                <w:tcPr>
                  <w:tcW w:w="9300" w:type="dxa"/>
                  <w:vAlign w:val="center"/>
                  <w:hideMark/>
                </w:tcPr>
                <w:p w14:paraId="1DAE534B" w14:textId="77777777" w:rsidR="002960A8" w:rsidRDefault="002960A8" w:rsidP="002960A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1754549" w14:textId="77777777" w:rsidR="001179B1" w:rsidRPr="00452ACB" w:rsidRDefault="001179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4062D63" w14:textId="77777777" w:rsidR="008E13E7" w:rsidRPr="008E13E7" w:rsidRDefault="008E13E7" w:rsidP="008E13E7">
      <w:pPr>
        <w:tabs>
          <w:tab w:val="left" w:pos="524"/>
        </w:tabs>
        <w:spacing w:before="189" w:line="242" w:lineRule="auto"/>
        <w:ind w:right="826"/>
        <w:rPr>
          <w:sz w:val="21"/>
        </w:rPr>
      </w:pPr>
    </w:p>
    <w:p w14:paraId="1C07FC98" w14:textId="77777777" w:rsidR="001179B1" w:rsidRDefault="001179B1" w:rsidP="001179B1">
      <w:pPr>
        <w:pStyle w:val="ListParagraph"/>
        <w:numPr>
          <w:ilvl w:val="0"/>
          <w:numId w:val="1"/>
        </w:numPr>
        <w:tabs>
          <w:tab w:val="left" w:pos="524"/>
        </w:tabs>
        <w:spacing w:before="189" w:line="242" w:lineRule="auto"/>
        <w:ind w:left="263" w:right="826" w:firstLine="0"/>
        <w:jc w:val="left"/>
        <w:rPr>
          <w:sz w:val="21"/>
        </w:rPr>
      </w:pPr>
      <w:r>
        <w:rPr>
          <w:sz w:val="21"/>
        </w:rPr>
        <w:t>Describe what you will include in the body of evidence (BOE) that will establish students' skill levels at the end of the</w:t>
      </w:r>
      <w:r>
        <w:rPr>
          <w:spacing w:val="40"/>
          <w:sz w:val="21"/>
        </w:rPr>
        <w:t xml:space="preserve"> </w:t>
      </w:r>
      <w:r>
        <w:rPr>
          <w:sz w:val="21"/>
        </w:rPr>
        <w:t>interval</w:t>
      </w:r>
      <w:r w:rsidR="00A31F83">
        <w:rPr>
          <w:sz w:val="21"/>
        </w:rPr>
        <w:t>.</w:t>
      </w:r>
      <w:r>
        <w:rPr>
          <w:spacing w:val="20"/>
          <w:sz w:val="21"/>
        </w:rPr>
        <w:t xml:space="preserve"> </w:t>
      </w:r>
      <w:r>
        <w:rPr>
          <w:sz w:val="21"/>
        </w:rPr>
        <w:t>Describe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z w:val="21"/>
        </w:rPr>
        <w:t>measures</w:t>
      </w:r>
      <w:r>
        <w:rPr>
          <w:spacing w:val="20"/>
          <w:sz w:val="21"/>
        </w:rPr>
        <w:t xml:space="preserve"> </w:t>
      </w:r>
      <w:r>
        <w:rPr>
          <w:sz w:val="21"/>
        </w:rPr>
        <w:t>to</w:t>
      </w:r>
      <w:r>
        <w:rPr>
          <w:spacing w:val="20"/>
          <w:sz w:val="21"/>
        </w:rPr>
        <w:t xml:space="preserve"> </w:t>
      </w:r>
      <w:r>
        <w:rPr>
          <w:sz w:val="21"/>
        </w:rPr>
        <w:t>be</w:t>
      </w:r>
      <w:r>
        <w:rPr>
          <w:spacing w:val="20"/>
          <w:sz w:val="21"/>
        </w:rPr>
        <w:t xml:space="preserve"> </w:t>
      </w:r>
      <w:r>
        <w:rPr>
          <w:sz w:val="21"/>
        </w:rPr>
        <w:t>used</w:t>
      </w:r>
      <w:r>
        <w:rPr>
          <w:spacing w:val="20"/>
          <w:sz w:val="21"/>
        </w:rPr>
        <w:t xml:space="preserve"> </w:t>
      </w:r>
      <w:r>
        <w:rPr>
          <w:sz w:val="21"/>
        </w:rPr>
        <w:t>and</w:t>
      </w:r>
      <w:r>
        <w:rPr>
          <w:spacing w:val="20"/>
          <w:sz w:val="21"/>
        </w:rPr>
        <w:t xml:space="preserve"> </w:t>
      </w:r>
      <w:r>
        <w:rPr>
          <w:sz w:val="21"/>
        </w:rPr>
        <w:t>how</w:t>
      </w:r>
      <w:r>
        <w:rPr>
          <w:spacing w:val="20"/>
          <w:sz w:val="21"/>
        </w:rPr>
        <w:t xml:space="preserve"> </w:t>
      </w:r>
      <w:r>
        <w:rPr>
          <w:sz w:val="21"/>
        </w:rPr>
        <w:t>they</w:t>
      </w:r>
      <w:r>
        <w:rPr>
          <w:spacing w:val="20"/>
          <w:sz w:val="21"/>
        </w:rPr>
        <w:t xml:space="preserve"> </w:t>
      </w:r>
      <w:r>
        <w:rPr>
          <w:sz w:val="21"/>
        </w:rPr>
        <w:t>are</w:t>
      </w:r>
      <w:r>
        <w:rPr>
          <w:spacing w:val="20"/>
          <w:sz w:val="21"/>
        </w:rPr>
        <w:t xml:space="preserve"> </w:t>
      </w:r>
      <w:r>
        <w:rPr>
          <w:sz w:val="21"/>
        </w:rPr>
        <w:t>aligned</w:t>
      </w:r>
      <w:r>
        <w:rPr>
          <w:spacing w:val="20"/>
          <w:sz w:val="21"/>
        </w:rPr>
        <w:t xml:space="preserve"> </w:t>
      </w:r>
      <w:r>
        <w:rPr>
          <w:sz w:val="21"/>
        </w:rPr>
        <w:t>with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z w:val="21"/>
        </w:rPr>
        <w:t>skills</w:t>
      </w:r>
      <w:r>
        <w:rPr>
          <w:spacing w:val="20"/>
          <w:sz w:val="21"/>
        </w:rPr>
        <w:t xml:space="preserve"> </w:t>
      </w:r>
      <w:r>
        <w:rPr>
          <w:sz w:val="21"/>
        </w:rPr>
        <w:t>identiﬁed</w:t>
      </w:r>
      <w:r>
        <w:rPr>
          <w:spacing w:val="20"/>
          <w:sz w:val="21"/>
        </w:rPr>
        <w:t xml:space="preserve"> </w:t>
      </w:r>
      <w:r>
        <w:rPr>
          <w:sz w:val="21"/>
        </w:rPr>
        <w:t>in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z w:val="21"/>
        </w:rPr>
        <w:t>SLO.</w:t>
      </w:r>
    </w:p>
    <w:p w14:paraId="79720D96" w14:textId="77777777" w:rsidR="001179B1" w:rsidRDefault="001179B1" w:rsidP="001179B1">
      <w:pPr>
        <w:pStyle w:val="BodyText"/>
        <w:spacing w:before="1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76F6B2BC" wp14:editId="1C877CA4">
                <wp:simplePos x="0" y="0"/>
                <wp:positionH relativeFrom="column">
                  <wp:posOffset>223157</wp:posOffset>
                </wp:positionH>
                <wp:positionV relativeFrom="paragraph">
                  <wp:posOffset>284934</wp:posOffset>
                </wp:positionV>
                <wp:extent cx="6720114" cy="1255485"/>
                <wp:effectExtent l="0" t="0" r="0" b="1905"/>
                <wp:wrapNone/>
                <wp:docPr id="1038578228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114" cy="1255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AF9B25" w14:textId="77777777" w:rsidR="001179B1" w:rsidRDefault="001179B1" w:rsidP="001179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6B2BC" id="Text Box 37" o:spid="_x0000_s1037" type="#_x0000_t202" style="position:absolute;margin-left:17.55pt;margin-top:22.45pt;width:529.15pt;height:98.85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" fillcolor="window" stroked="f" strokeweight=".5pt">
                <v:textbox>
                  <w:txbxContent>
                    <w:p w14:paraId="3FAF9B25" w14:textId="77777777" w:rsidR="001179B1" w:rsidRDefault="001179B1" w:rsidP="001179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5" behindDoc="1" locked="0" layoutInCell="1" allowOverlap="1" wp14:anchorId="6D56D735" wp14:editId="378AF72D">
                <wp:simplePos x="0" y="0"/>
                <wp:positionH relativeFrom="page">
                  <wp:posOffset>472440</wp:posOffset>
                </wp:positionH>
                <wp:positionV relativeFrom="paragraph">
                  <wp:posOffset>249555</wp:posOffset>
                </wp:positionV>
                <wp:extent cx="6804660" cy="1402080"/>
                <wp:effectExtent l="0" t="0" r="15240" b="2667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4660" cy="140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905" h="2165350">
                              <a:moveTo>
                                <a:pt x="0" y="2164842"/>
                              </a:moveTo>
                              <a:lnTo>
                                <a:pt x="6859905" y="2164842"/>
                              </a:lnTo>
                              <a:lnTo>
                                <a:pt x="6859905" y="0"/>
                              </a:lnTo>
                              <a:lnTo>
                                <a:pt x="0" y="0"/>
                              </a:lnTo>
                              <a:lnTo>
                                <a:pt x="0" y="2164842"/>
                              </a:lnTo>
                              <a:close/>
                            </a:path>
                          </a:pathLst>
                        </a:custGeom>
                        <a:ln w="13716">
                          <a:solidFill>
                            <a:srgbClr val="9ACD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9CC1C" id="Graphic 20" o:spid="_x0000_s1026" style="position:absolute;margin-left:37.2pt;margin-top:19.65pt;width:535.8pt;height:110.4pt;z-index:-25165820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59905,2165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" path="m,2164842r6859905,l6859905,,,,,2164842xe" filled="f" strokecolor="#9acdff" strokeweight="1.08pt">
                <v:path arrowok="t"/>
                <w10:wrap type="topAndBottom" anchorx="page"/>
              </v:shape>
            </w:pict>
          </mc:Fallback>
        </mc:AlternateContent>
      </w:r>
    </w:p>
    <w:p w14:paraId="27802071" w14:textId="77777777" w:rsidR="001179B1" w:rsidRDefault="001179B1" w:rsidP="001179B1">
      <w:pPr>
        <w:rPr>
          <w:sz w:val="20"/>
        </w:rPr>
        <w:sectPr w:rsidR="001179B1" w:rsidSect="001179B1">
          <w:footerReference w:type="default" r:id="rId10"/>
          <w:pgSz w:w="12240" w:h="15840"/>
          <w:pgMar w:top="520" w:right="360" w:bottom="920" w:left="460" w:header="0" w:footer="732" w:gutter="0"/>
          <w:cols w:space="720"/>
        </w:sectPr>
      </w:pPr>
    </w:p>
    <w:p w14:paraId="79694692" w14:textId="77777777" w:rsidR="001179B1" w:rsidRDefault="001179B1" w:rsidP="001179B1">
      <w:pPr>
        <w:pStyle w:val="BodyText"/>
        <w:ind w:left="23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3AC5231" wp14:editId="65D3FAB2">
                <wp:extent cx="6964680" cy="278765"/>
                <wp:effectExtent l="19050" t="9525" r="7620" b="1651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4680" cy="278765"/>
                        </a:xfrm>
                        <a:prstGeom prst="rect">
                          <a:avLst/>
                        </a:prstGeom>
                        <a:solidFill>
                          <a:srgbClr val="E7F1FF"/>
                        </a:solidFill>
                        <a:ln w="22859">
                          <a:solidFill>
                            <a:srgbClr val="FF9A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428049" w14:textId="77777777" w:rsidR="001179B1" w:rsidRDefault="001179B1" w:rsidP="001179B1">
                            <w:pPr>
                              <w:spacing w:before="42"/>
                              <w:ind w:left="66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E.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How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guide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these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students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toward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growth?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(for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use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discussion)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AC5231" id="Textbox 22" o:spid="_x0000_s1038" type="#_x0000_t202" style="width:548.4pt;height:2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" fillcolor="#e7f1ff" strokecolor="#ff9a00" strokeweight=".63497mm">
                <v:path arrowok="t"/>
                <v:textbox inset="0,0,0,0">
                  <w:txbxContent>
                    <w:p w14:paraId="74428049" w14:textId="77777777" w:rsidR="001179B1" w:rsidRDefault="001179B1" w:rsidP="001179B1">
                      <w:pPr>
                        <w:spacing w:before="42"/>
                        <w:ind w:left="66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E.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How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will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guide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these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students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toward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growth?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(for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use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discussion)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C53FBB" w14:textId="77777777" w:rsidR="001179B1" w:rsidRDefault="001179B1" w:rsidP="003F28A6">
      <w:pPr>
        <w:pStyle w:val="BodyText"/>
        <w:spacing w:before="85"/>
        <w:ind w:left="660"/>
      </w:pPr>
      <w:r>
        <w:rPr>
          <w:spacing w:val="-4"/>
        </w:rPr>
        <w:t>Be</w:t>
      </w:r>
      <w:r>
        <w:rPr>
          <w:spacing w:val="-7"/>
        </w:rPr>
        <w:t xml:space="preserve"> </w:t>
      </w:r>
      <w:r>
        <w:rPr>
          <w:spacing w:val="-4"/>
        </w:rPr>
        <w:t>prepared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discuss</w:t>
      </w:r>
      <w:r>
        <w:rPr>
          <w:spacing w:val="-6"/>
        </w:rPr>
        <w:t xml:space="preserve"> </w:t>
      </w:r>
      <w:r>
        <w:rPr>
          <w:spacing w:val="-4"/>
        </w:rPr>
        <w:t>answers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following</w:t>
      </w:r>
      <w:r>
        <w:rPr>
          <w:spacing w:val="-7"/>
        </w:rPr>
        <w:t xml:space="preserve"> </w:t>
      </w:r>
      <w:r>
        <w:rPr>
          <w:spacing w:val="-4"/>
        </w:rPr>
        <w:t>questions</w:t>
      </w:r>
      <w:r>
        <w:rPr>
          <w:spacing w:val="-6"/>
        </w:rPr>
        <w:t xml:space="preserve"> </w:t>
      </w:r>
      <w:r>
        <w:rPr>
          <w:spacing w:val="-4"/>
        </w:rPr>
        <w:t>with</w:t>
      </w:r>
      <w:r>
        <w:rPr>
          <w:spacing w:val="-6"/>
        </w:rPr>
        <w:t xml:space="preserve"> </w:t>
      </w:r>
      <w:r>
        <w:rPr>
          <w:spacing w:val="-4"/>
        </w:rPr>
        <w:t>your</w:t>
      </w:r>
      <w:r>
        <w:rPr>
          <w:spacing w:val="-7"/>
        </w:rPr>
        <w:t xml:space="preserve"> </w:t>
      </w:r>
      <w:r>
        <w:rPr>
          <w:spacing w:val="-4"/>
        </w:rPr>
        <w:t>appraiser.</w:t>
      </w:r>
    </w:p>
    <w:p w14:paraId="682AC9F7" w14:textId="77777777" w:rsidR="001179B1" w:rsidRDefault="001179B1" w:rsidP="001179B1">
      <w:pPr>
        <w:pStyle w:val="ListParagraph"/>
        <w:numPr>
          <w:ilvl w:val="1"/>
          <w:numId w:val="1"/>
        </w:numPr>
        <w:tabs>
          <w:tab w:val="left" w:pos="920"/>
        </w:tabs>
        <w:spacing w:line="235" w:lineRule="auto"/>
        <w:ind w:right="1018"/>
        <w:rPr>
          <w:sz w:val="21"/>
        </w:rPr>
      </w:pPr>
      <w:r>
        <w:rPr>
          <w:sz w:val="21"/>
        </w:rPr>
        <w:t>How</w:t>
      </w:r>
      <w:r>
        <w:rPr>
          <w:spacing w:val="-8"/>
          <w:sz w:val="21"/>
        </w:rPr>
        <w:t xml:space="preserve"> </w:t>
      </w:r>
      <w:r>
        <w:rPr>
          <w:sz w:val="21"/>
        </w:rPr>
        <w:t>will</w:t>
      </w:r>
      <w:r>
        <w:rPr>
          <w:spacing w:val="-8"/>
          <w:sz w:val="21"/>
        </w:rPr>
        <w:t xml:space="preserve"> </w:t>
      </w:r>
      <w:r>
        <w:rPr>
          <w:sz w:val="21"/>
        </w:rPr>
        <w:t>you</w:t>
      </w:r>
      <w:r>
        <w:rPr>
          <w:spacing w:val="-8"/>
          <w:sz w:val="21"/>
        </w:rPr>
        <w:t xml:space="preserve"> </w:t>
      </w:r>
      <w:r>
        <w:rPr>
          <w:sz w:val="21"/>
        </w:rPr>
        <w:t>diﬀerentiate</w:t>
      </w:r>
      <w:r>
        <w:rPr>
          <w:spacing w:val="-8"/>
          <w:sz w:val="21"/>
        </w:rPr>
        <w:t xml:space="preserve"> </w:t>
      </w:r>
      <w:r>
        <w:rPr>
          <w:sz w:val="21"/>
        </w:rPr>
        <w:t>instruction</w:t>
      </w:r>
      <w:r>
        <w:rPr>
          <w:spacing w:val="-8"/>
          <w:sz w:val="21"/>
        </w:rPr>
        <w:t xml:space="preserve"> </w:t>
      </w:r>
      <w:r>
        <w:rPr>
          <w:sz w:val="21"/>
        </w:rPr>
        <w:t>for</w:t>
      </w:r>
      <w:r>
        <w:rPr>
          <w:spacing w:val="-8"/>
          <w:sz w:val="21"/>
        </w:rPr>
        <w:t xml:space="preserve"> </w:t>
      </w:r>
      <w:r>
        <w:rPr>
          <w:sz w:val="21"/>
        </w:rPr>
        <w:t>those</w:t>
      </w:r>
      <w:r>
        <w:rPr>
          <w:spacing w:val="-8"/>
          <w:sz w:val="21"/>
        </w:rPr>
        <w:t xml:space="preserve"> </w:t>
      </w:r>
      <w:r>
        <w:rPr>
          <w:sz w:val="21"/>
        </w:rPr>
        <w:t>students</w:t>
      </w:r>
      <w:r>
        <w:rPr>
          <w:spacing w:val="-8"/>
          <w:sz w:val="21"/>
        </w:rPr>
        <w:t xml:space="preserve"> </w:t>
      </w:r>
      <w:r>
        <w:rPr>
          <w:sz w:val="21"/>
        </w:rPr>
        <w:t>who</w:t>
      </w:r>
      <w:r>
        <w:rPr>
          <w:spacing w:val="-8"/>
          <w:sz w:val="21"/>
        </w:rPr>
        <w:t xml:space="preserve"> </w:t>
      </w:r>
      <w:r>
        <w:rPr>
          <w:sz w:val="21"/>
        </w:rPr>
        <w:t>are</w:t>
      </w:r>
      <w:r>
        <w:rPr>
          <w:spacing w:val="-8"/>
          <w:sz w:val="21"/>
        </w:rPr>
        <w:t xml:space="preserve"> </w:t>
      </w:r>
      <w:r>
        <w:rPr>
          <w:sz w:val="21"/>
        </w:rPr>
        <w:t>in</w:t>
      </w:r>
      <w:r>
        <w:rPr>
          <w:spacing w:val="-8"/>
          <w:sz w:val="21"/>
        </w:rPr>
        <w:t xml:space="preserve"> </w:t>
      </w:r>
      <w:r>
        <w:rPr>
          <w:sz w:val="21"/>
        </w:rPr>
        <w:t>the</w:t>
      </w:r>
      <w:r>
        <w:rPr>
          <w:spacing w:val="-8"/>
          <w:sz w:val="21"/>
        </w:rPr>
        <w:t xml:space="preserve"> </w:t>
      </w:r>
      <w:r>
        <w:rPr>
          <w:sz w:val="21"/>
        </w:rPr>
        <w:t>highest</w:t>
      </w:r>
      <w:r>
        <w:rPr>
          <w:spacing w:val="-8"/>
          <w:sz w:val="21"/>
        </w:rPr>
        <w:t xml:space="preserve"> </w:t>
      </w:r>
      <w:r>
        <w:rPr>
          <w:sz w:val="21"/>
        </w:rPr>
        <w:t>performing</w:t>
      </w:r>
      <w:r>
        <w:rPr>
          <w:spacing w:val="-8"/>
          <w:sz w:val="21"/>
        </w:rPr>
        <w:t xml:space="preserve"> </w:t>
      </w:r>
      <w:r>
        <w:rPr>
          <w:sz w:val="21"/>
        </w:rPr>
        <w:t>group</w:t>
      </w:r>
      <w:r>
        <w:rPr>
          <w:spacing w:val="-8"/>
          <w:sz w:val="21"/>
        </w:rPr>
        <w:t xml:space="preserve"> </w:t>
      </w:r>
      <w:r>
        <w:rPr>
          <w:sz w:val="21"/>
        </w:rPr>
        <w:t>as</w:t>
      </w:r>
      <w:r>
        <w:rPr>
          <w:spacing w:val="-8"/>
          <w:sz w:val="21"/>
        </w:rPr>
        <w:t xml:space="preserve"> </w:t>
      </w:r>
      <w:r>
        <w:rPr>
          <w:sz w:val="21"/>
        </w:rPr>
        <w:t>well</w:t>
      </w:r>
      <w:r>
        <w:rPr>
          <w:spacing w:val="-8"/>
          <w:sz w:val="21"/>
        </w:rPr>
        <w:t xml:space="preserve"> </w:t>
      </w:r>
      <w:r>
        <w:rPr>
          <w:sz w:val="21"/>
        </w:rPr>
        <w:t>as</w:t>
      </w:r>
      <w:r>
        <w:rPr>
          <w:spacing w:val="-8"/>
          <w:sz w:val="21"/>
        </w:rPr>
        <w:t xml:space="preserve"> </w:t>
      </w:r>
      <w:r>
        <w:rPr>
          <w:sz w:val="21"/>
        </w:rPr>
        <w:t>those who</w:t>
      </w:r>
      <w:r>
        <w:rPr>
          <w:spacing w:val="-1"/>
          <w:sz w:val="21"/>
        </w:rPr>
        <w:t xml:space="preserve"> </w:t>
      </w:r>
      <w:r>
        <w:rPr>
          <w:sz w:val="21"/>
        </w:rPr>
        <w:t>are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lowest</w:t>
      </w:r>
      <w:r>
        <w:rPr>
          <w:spacing w:val="-1"/>
          <w:sz w:val="21"/>
        </w:rPr>
        <w:t xml:space="preserve"> </w:t>
      </w:r>
      <w:r>
        <w:rPr>
          <w:sz w:val="21"/>
        </w:rPr>
        <w:t>performing</w:t>
      </w:r>
      <w:r>
        <w:rPr>
          <w:spacing w:val="-1"/>
          <w:sz w:val="21"/>
        </w:rPr>
        <w:t xml:space="preserve"> </w:t>
      </w:r>
      <w:r>
        <w:rPr>
          <w:sz w:val="21"/>
        </w:rPr>
        <w:t>group?</w:t>
      </w:r>
      <w:r>
        <w:rPr>
          <w:spacing w:val="-2"/>
          <w:sz w:val="21"/>
        </w:rPr>
        <w:t xml:space="preserve"> </w:t>
      </w:r>
      <w:r>
        <w:rPr>
          <w:sz w:val="21"/>
        </w:rPr>
        <w:t>How</w:t>
      </w:r>
      <w:r>
        <w:rPr>
          <w:spacing w:val="-2"/>
          <w:sz w:val="21"/>
        </w:rPr>
        <w:t xml:space="preserve"> </w:t>
      </w:r>
      <w:r>
        <w:rPr>
          <w:sz w:val="21"/>
        </w:rPr>
        <w:t>will</w:t>
      </w:r>
      <w:r>
        <w:rPr>
          <w:spacing w:val="-2"/>
          <w:sz w:val="21"/>
        </w:rPr>
        <w:t xml:space="preserve"> </w:t>
      </w:r>
      <w:r>
        <w:rPr>
          <w:sz w:val="21"/>
        </w:rPr>
        <w:t>you</w:t>
      </w:r>
      <w:r>
        <w:rPr>
          <w:spacing w:val="-2"/>
          <w:sz w:val="21"/>
        </w:rPr>
        <w:t xml:space="preserve"> </w:t>
      </w:r>
      <w:r>
        <w:rPr>
          <w:sz w:val="21"/>
        </w:rPr>
        <w:t>guide</w:t>
      </w:r>
      <w:r>
        <w:rPr>
          <w:spacing w:val="-2"/>
          <w:sz w:val="21"/>
        </w:rPr>
        <w:t xml:space="preserve"> </w:t>
      </w:r>
      <w:r>
        <w:rPr>
          <w:sz w:val="21"/>
        </w:rPr>
        <w:t>all</w:t>
      </w:r>
      <w:r>
        <w:rPr>
          <w:spacing w:val="-2"/>
          <w:sz w:val="21"/>
        </w:rPr>
        <w:t xml:space="preserve"> </w:t>
      </w:r>
      <w:r>
        <w:rPr>
          <w:sz w:val="21"/>
        </w:rPr>
        <w:t>students</w:t>
      </w:r>
      <w:r>
        <w:rPr>
          <w:spacing w:val="-2"/>
          <w:sz w:val="21"/>
        </w:rPr>
        <w:t xml:space="preserve"> </w:t>
      </w:r>
      <w:r>
        <w:rPr>
          <w:sz w:val="21"/>
        </w:rPr>
        <w:t>toward</w:t>
      </w:r>
      <w:r>
        <w:rPr>
          <w:spacing w:val="-2"/>
          <w:sz w:val="21"/>
        </w:rPr>
        <w:t xml:space="preserve"> </w:t>
      </w:r>
      <w:r>
        <w:rPr>
          <w:sz w:val="21"/>
        </w:rPr>
        <w:t>reaching</w:t>
      </w:r>
      <w:r>
        <w:rPr>
          <w:spacing w:val="-2"/>
          <w:sz w:val="21"/>
        </w:rPr>
        <w:t xml:space="preserve"> </w:t>
      </w:r>
      <w:r>
        <w:rPr>
          <w:sz w:val="21"/>
        </w:rPr>
        <w:t>their</w:t>
      </w:r>
      <w:r>
        <w:rPr>
          <w:spacing w:val="-2"/>
          <w:sz w:val="21"/>
        </w:rPr>
        <w:t xml:space="preserve"> </w:t>
      </w:r>
      <w:r>
        <w:rPr>
          <w:sz w:val="21"/>
        </w:rPr>
        <w:t>targeted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growth </w:t>
      </w:r>
      <w:r>
        <w:rPr>
          <w:spacing w:val="-2"/>
          <w:sz w:val="21"/>
        </w:rPr>
        <w:t>goals?</w:t>
      </w:r>
    </w:p>
    <w:p w14:paraId="4C92EB30" w14:textId="77777777" w:rsidR="001179B1" w:rsidRDefault="001179B1" w:rsidP="001179B1">
      <w:pPr>
        <w:pStyle w:val="ListParagraph"/>
        <w:numPr>
          <w:ilvl w:val="1"/>
          <w:numId w:val="1"/>
        </w:numPr>
        <w:tabs>
          <w:tab w:val="left" w:pos="919"/>
        </w:tabs>
        <w:spacing w:line="254" w:lineRule="exact"/>
        <w:ind w:left="919" w:hanging="266"/>
        <w:rPr>
          <w:sz w:val="21"/>
        </w:rPr>
      </w:pPr>
      <w:r>
        <w:rPr>
          <w:sz w:val="21"/>
        </w:rPr>
        <w:t>What</w:t>
      </w:r>
      <w:r>
        <w:rPr>
          <w:spacing w:val="-9"/>
          <w:sz w:val="21"/>
        </w:rPr>
        <w:t xml:space="preserve"> </w:t>
      </w:r>
      <w:r>
        <w:rPr>
          <w:sz w:val="21"/>
        </w:rPr>
        <w:t>strategies</w:t>
      </w:r>
      <w:r>
        <w:rPr>
          <w:spacing w:val="-7"/>
          <w:sz w:val="21"/>
        </w:rPr>
        <w:t xml:space="preserve"> </w:t>
      </w:r>
      <w:r>
        <w:rPr>
          <w:sz w:val="21"/>
        </w:rPr>
        <w:t>will</w:t>
      </w:r>
      <w:r>
        <w:rPr>
          <w:spacing w:val="-7"/>
          <w:sz w:val="21"/>
        </w:rPr>
        <w:t xml:space="preserve"> </w:t>
      </w:r>
      <w:r>
        <w:rPr>
          <w:sz w:val="21"/>
        </w:rPr>
        <w:t>you</w:t>
      </w:r>
      <w:r>
        <w:rPr>
          <w:spacing w:val="-7"/>
          <w:sz w:val="21"/>
        </w:rPr>
        <w:t xml:space="preserve"> </w:t>
      </w:r>
      <w:r>
        <w:rPr>
          <w:sz w:val="21"/>
        </w:rPr>
        <w:t>use</w:t>
      </w:r>
      <w:r>
        <w:rPr>
          <w:spacing w:val="-7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monitor</w:t>
      </w:r>
      <w:r>
        <w:rPr>
          <w:spacing w:val="-7"/>
          <w:sz w:val="21"/>
        </w:rPr>
        <w:t xml:space="preserve"> </w:t>
      </w:r>
      <w:r>
        <w:rPr>
          <w:sz w:val="21"/>
        </w:rPr>
        <w:t>progress?</w:t>
      </w:r>
      <w:r>
        <w:rPr>
          <w:spacing w:val="-7"/>
          <w:sz w:val="21"/>
        </w:rPr>
        <w:t xml:space="preserve"> </w:t>
      </w:r>
      <w:r>
        <w:rPr>
          <w:sz w:val="21"/>
        </w:rPr>
        <w:t>How</w:t>
      </w:r>
      <w:r>
        <w:rPr>
          <w:spacing w:val="-7"/>
          <w:sz w:val="21"/>
        </w:rPr>
        <w:t xml:space="preserve"> </w:t>
      </w:r>
      <w:r>
        <w:rPr>
          <w:sz w:val="21"/>
        </w:rPr>
        <w:t>will</w:t>
      </w:r>
      <w:r>
        <w:rPr>
          <w:spacing w:val="-7"/>
          <w:sz w:val="21"/>
        </w:rPr>
        <w:t xml:space="preserve"> </w:t>
      </w:r>
      <w:r>
        <w:rPr>
          <w:sz w:val="21"/>
        </w:rPr>
        <w:t>you</w:t>
      </w:r>
      <w:r>
        <w:rPr>
          <w:spacing w:val="-7"/>
          <w:sz w:val="21"/>
        </w:rPr>
        <w:t xml:space="preserve"> </w:t>
      </w:r>
      <w:r>
        <w:rPr>
          <w:sz w:val="21"/>
        </w:rPr>
        <w:t>document</w:t>
      </w:r>
      <w:r>
        <w:rPr>
          <w:spacing w:val="-7"/>
          <w:sz w:val="21"/>
        </w:rPr>
        <w:t xml:space="preserve"> </w:t>
      </w:r>
      <w:r>
        <w:rPr>
          <w:sz w:val="21"/>
        </w:rPr>
        <w:t>your</w:t>
      </w:r>
      <w:r>
        <w:rPr>
          <w:spacing w:val="-7"/>
          <w:sz w:val="21"/>
        </w:rPr>
        <w:t xml:space="preserve"> </w:t>
      </w:r>
      <w:r>
        <w:rPr>
          <w:sz w:val="21"/>
        </w:rPr>
        <w:t>body</w:t>
      </w:r>
      <w:r>
        <w:rPr>
          <w:spacing w:val="-7"/>
          <w:sz w:val="21"/>
        </w:rPr>
        <w:t xml:space="preserve"> </w:t>
      </w:r>
      <w:r>
        <w:rPr>
          <w:sz w:val="21"/>
        </w:rPr>
        <w:t>of</w:t>
      </w:r>
      <w:r>
        <w:rPr>
          <w:spacing w:val="-7"/>
          <w:sz w:val="21"/>
        </w:rPr>
        <w:t xml:space="preserve"> </w:t>
      </w:r>
      <w:r>
        <w:rPr>
          <w:sz w:val="21"/>
        </w:rPr>
        <w:t>evidence</w:t>
      </w:r>
      <w:r>
        <w:rPr>
          <w:spacing w:val="-8"/>
          <w:sz w:val="21"/>
        </w:rPr>
        <w:t xml:space="preserve"> </w:t>
      </w:r>
      <w:r>
        <w:rPr>
          <w:sz w:val="21"/>
        </w:rPr>
        <w:t>for</w:t>
      </w:r>
      <w:r>
        <w:rPr>
          <w:spacing w:val="-7"/>
          <w:sz w:val="21"/>
        </w:rPr>
        <w:t xml:space="preserve"> </w:t>
      </w:r>
      <w:r>
        <w:rPr>
          <w:sz w:val="21"/>
        </w:rPr>
        <w:t>each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student?</w:t>
      </w:r>
    </w:p>
    <w:p w14:paraId="3B555DD7" w14:textId="77777777" w:rsidR="001179B1" w:rsidRPr="002960A8" w:rsidRDefault="001179B1" w:rsidP="002960A8">
      <w:pPr>
        <w:pStyle w:val="ListParagraph"/>
        <w:numPr>
          <w:ilvl w:val="1"/>
          <w:numId w:val="1"/>
        </w:numPr>
        <w:tabs>
          <w:tab w:val="left" w:pos="918"/>
          <w:tab w:val="left" w:pos="920"/>
        </w:tabs>
        <w:spacing w:before="2" w:line="235" w:lineRule="auto"/>
        <w:ind w:right="678" w:hanging="248"/>
        <w:rPr>
          <w:sz w:val="21"/>
        </w:rPr>
      </w:pPr>
      <w:r>
        <w:rPr>
          <w:sz w:val="21"/>
        </w:rPr>
        <w:t>your</w:t>
      </w:r>
      <w:r>
        <w:rPr>
          <w:spacing w:val="-7"/>
          <w:sz w:val="21"/>
        </w:rPr>
        <w:t xml:space="preserve"> </w:t>
      </w:r>
      <w:r>
        <w:rPr>
          <w:sz w:val="21"/>
        </w:rPr>
        <w:t>plan</w:t>
      </w:r>
      <w:r>
        <w:rPr>
          <w:spacing w:val="-7"/>
          <w:sz w:val="21"/>
        </w:rPr>
        <w:t xml:space="preserve"> </w:t>
      </w:r>
      <w:r>
        <w:rPr>
          <w:sz w:val="21"/>
        </w:rPr>
        <w:t>for</w:t>
      </w:r>
      <w:r>
        <w:rPr>
          <w:spacing w:val="-7"/>
          <w:sz w:val="21"/>
        </w:rPr>
        <w:t xml:space="preserve"> </w:t>
      </w:r>
      <w:r>
        <w:rPr>
          <w:sz w:val="21"/>
        </w:rPr>
        <w:t>conferencing</w:t>
      </w:r>
      <w:r>
        <w:rPr>
          <w:spacing w:val="-7"/>
          <w:sz w:val="21"/>
        </w:rPr>
        <w:t xml:space="preserve"> </w:t>
      </w:r>
      <w:r>
        <w:rPr>
          <w:sz w:val="21"/>
        </w:rPr>
        <w:t>with</w:t>
      </w:r>
      <w:r>
        <w:rPr>
          <w:spacing w:val="-7"/>
          <w:sz w:val="21"/>
        </w:rPr>
        <w:t xml:space="preserve"> </w:t>
      </w:r>
      <w:r>
        <w:rPr>
          <w:sz w:val="21"/>
        </w:rPr>
        <w:t>your</w:t>
      </w:r>
      <w:r>
        <w:rPr>
          <w:spacing w:val="-7"/>
          <w:sz w:val="21"/>
        </w:rPr>
        <w:t xml:space="preserve"> </w:t>
      </w:r>
      <w:r>
        <w:rPr>
          <w:sz w:val="21"/>
        </w:rPr>
        <w:t>colleagues</w:t>
      </w:r>
      <w:r>
        <w:rPr>
          <w:spacing w:val="-7"/>
          <w:sz w:val="21"/>
        </w:rPr>
        <w:t xml:space="preserve"> </w:t>
      </w:r>
      <w:r>
        <w:rPr>
          <w:sz w:val="21"/>
        </w:rPr>
        <w:t>about</w:t>
      </w:r>
      <w:r>
        <w:rPr>
          <w:spacing w:val="-7"/>
          <w:sz w:val="21"/>
        </w:rPr>
        <w:t xml:space="preserve"> </w:t>
      </w:r>
      <w:r>
        <w:rPr>
          <w:sz w:val="21"/>
        </w:rPr>
        <w:t>student</w:t>
      </w:r>
      <w:r>
        <w:rPr>
          <w:spacing w:val="-7"/>
          <w:sz w:val="21"/>
        </w:rPr>
        <w:t xml:space="preserve"> </w:t>
      </w:r>
      <w:r>
        <w:rPr>
          <w:sz w:val="21"/>
        </w:rPr>
        <w:t>progress.</w:t>
      </w:r>
      <w:r>
        <w:rPr>
          <w:spacing w:val="-7"/>
          <w:sz w:val="21"/>
        </w:rPr>
        <w:t xml:space="preserve"> </w:t>
      </w:r>
      <w:r>
        <w:rPr>
          <w:sz w:val="21"/>
        </w:rPr>
        <w:t>Who</w:t>
      </w:r>
      <w:r>
        <w:rPr>
          <w:spacing w:val="-7"/>
          <w:sz w:val="21"/>
        </w:rPr>
        <w:t xml:space="preserve"> </w:t>
      </w:r>
      <w:r>
        <w:rPr>
          <w:sz w:val="21"/>
        </w:rPr>
        <w:t>will</w:t>
      </w:r>
      <w:r>
        <w:rPr>
          <w:spacing w:val="-7"/>
          <w:sz w:val="21"/>
        </w:rPr>
        <w:t xml:space="preserve"> </w:t>
      </w:r>
      <w:r>
        <w:rPr>
          <w:sz w:val="21"/>
        </w:rPr>
        <w:t>be</w:t>
      </w:r>
      <w:r>
        <w:rPr>
          <w:spacing w:val="-7"/>
          <w:sz w:val="21"/>
        </w:rPr>
        <w:t xml:space="preserve"> </w:t>
      </w:r>
      <w:r>
        <w:rPr>
          <w:sz w:val="21"/>
        </w:rPr>
        <w:t>members</w:t>
      </w:r>
      <w:r>
        <w:rPr>
          <w:spacing w:val="-7"/>
          <w:sz w:val="21"/>
        </w:rPr>
        <w:t xml:space="preserve"> </w:t>
      </w:r>
      <w:r>
        <w:rPr>
          <w:sz w:val="21"/>
        </w:rPr>
        <w:t>of</w:t>
      </w:r>
      <w:r>
        <w:rPr>
          <w:spacing w:val="-7"/>
          <w:sz w:val="21"/>
        </w:rPr>
        <w:t xml:space="preserve"> </w:t>
      </w:r>
      <w:r>
        <w:rPr>
          <w:sz w:val="21"/>
        </w:rPr>
        <w:t>your</w:t>
      </w:r>
      <w:r>
        <w:rPr>
          <w:spacing w:val="-7"/>
          <w:sz w:val="21"/>
        </w:rPr>
        <w:t xml:space="preserve"> </w:t>
      </w:r>
      <w:r>
        <w:rPr>
          <w:sz w:val="21"/>
        </w:rPr>
        <w:t>team and how often will you meet? How will you share notes, best practices, feedback, etc.?</w:t>
      </w:r>
    </w:p>
    <w:p w14:paraId="54FDCCEF" w14:textId="77777777" w:rsidR="001179B1" w:rsidRDefault="001179B1" w:rsidP="001179B1">
      <w:pPr>
        <w:pStyle w:val="BodyText"/>
        <w:ind w:left="381"/>
      </w:pPr>
      <w:r>
        <w:t>Notes</w:t>
      </w:r>
      <w:r>
        <w:rPr>
          <w:spacing w:val="-9"/>
        </w:rPr>
        <w:t xml:space="preserve"> </w:t>
      </w:r>
      <w:r>
        <w:rPr>
          <w:spacing w:val="-2"/>
        </w:rPr>
        <w:t>(Optional)</w:t>
      </w:r>
    </w:p>
    <w:p w14:paraId="27ABBFC6" w14:textId="77777777" w:rsidR="001179B1" w:rsidRPr="002960A8" w:rsidRDefault="002960A8" w:rsidP="002960A8">
      <w:pPr>
        <w:pStyle w:val="BodyText"/>
        <w:spacing w:before="12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405" behindDoc="0" locked="0" layoutInCell="1" allowOverlap="1" wp14:anchorId="11C30C16" wp14:editId="61290C46">
                <wp:simplePos x="0" y="0"/>
                <wp:positionH relativeFrom="column">
                  <wp:posOffset>-278493</wp:posOffset>
                </wp:positionH>
                <wp:positionV relativeFrom="paragraph">
                  <wp:posOffset>90623</wp:posOffset>
                </wp:positionV>
                <wp:extent cx="1828800" cy="1828800"/>
                <wp:effectExtent l="0" t="0" r="0" b="0"/>
                <wp:wrapSquare wrapText="bothSides"/>
                <wp:docPr id="11340455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95E1C" w14:textId="77777777" w:rsidR="002960A8" w:rsidRPr="00C579B6" w:rsidRDefault="002960A8" w:rsidP="003F28A6">
                            <w:pPr>
                              <w:pStyle w:val="ListParagraph"/>
                              <w:tabs>
                                <w:tab w:val="left" w:pos="918"/>
                                <w:tab w:val="left" w:pos="920"/>
                              </w:tabs>
                              <w:spacing w:before="2" w:line="235" w:lineRule="auto"/>
                              <w:ind w:right="678" w:firstLine="0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30C16" id="Text Box 1" o:spid="_x0000_s1039" type="#_x0000_t202" style="position:absolute;margin-left:-21.95pt;margin-top:7.15pt;width:2in;height:2in;z-index:25166340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" filled="f" stroked="f" strokeweight=".5pt">
                <v:textbox style="mso-fit-shape-to-text:t">
                  <w:txbxContent>
                    <w:p w14:paraId="60E95E1C" w14:textId="77777777" w:rsidR="002960A8" w:rsidRPr="00C579B6" w:rsidRDefault="002960A8" w:rsidP="003F28A6">
                      <w:pPr>
                        <w:pStyle w:val="ListParagraph"/>
                        <w:tabs>
                          <w:tab w:val="left" w:pos="918"/>
                          <w:tab w:val="left" w:pos="920"/>
                        </w:tabs>
                        <w:spacing w:before="2" w:line="235" w:lineRule="auto"/>
                        <w:ind w:right="678" w:firstLine="0"/>
                        <w:rPr>
                          <w:sz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6" behindDoc="1" locked="0" layoutInCell="1" allowOverlap="1" wp14:anchorId="7E6137FE" wp14:editId="7DC622F4">
                <wp:simplePos x="0" y="0"/>
                <wp:positionH relativeFrom="page">
                  <wp:posOffset>449580</wp:posOffset>
                </wp:positionH>
                <wp:positionV relativeFrom="paragraph">
                  <wp:posOffset>92710</wp:posOffset>
                </wp:positionV>
                <wp:extent cx="6924675" cy="1886585"/>
                <wp:effectExtent l="0" t="0" r="9525" b="18415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4675" cy="1886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905" h="836294">
                              <a:moveTo>
                                <a:pt x="0" y="836294"/>
                              </a:moveTo>
                              <a:lnTo>
                                <a:pt x="6859905" y="836294"/>
                              </a:lnTo>
                              <a:lnTo>
                                <a:pt x="6859905" y="0"/>
                              </a:lnTo>
                              <a:lnTo>
                                <a:pt x="0" y="0"/>
                              </a:lnTo>
                              <a:lnTo>
                                <a:pt x="0" y="836294"/>
                              </a:lnTo>
                              <a:close/>
                            </a:path>
                          </a:pathLst>
                        </a:custGeom>
                        <a:ln w="13716">
                          <a:solidFill>
                            <a:srgbClr val="9ACD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1AB2F" id="Graphic 23" o:spid="_x0000_s1026" style="position:absolute;margin-left:35.4pt;margin-top:7.3pt;width:545.25pt;height:148.55pt;z-index:-2516582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59905,8362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" path="m,836294r6859905,l6859905,,,,,836294xe" filled="f" strokecolor="#9acdff" strokeweight="1.0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7" behindDoc="1" locked="0" layoutInCell="1" allowOverlap="1" wp14:anchorId="1AB5F097" wp14:editId="006EF2BB">
                <wp:simplePos x="0" y="0"/>
                <wp:positionH relativeFrom="page">
                  <wp:posOffset>450850</wp:posOffset>
                </wp:positionH>
                <wp:positionV relativeFrom="paragraph">
                  <wp:posOffset>2080169</wp:posOffset>
                </wp:positionV>
                <wp:extent cx="6949440" cy="27876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9440" cy="278765"/>
                        </a:xfrm>
                        <a:prstGeom prst="rect">
                          <a:avLst/>
                        </a:prstGeom>
                        <a:solidFill>
                          <a:srgbClr val="E7F1FF"/>
                        </a:solidFill>
                        <a:ln w="22859">
                          <a:solidFill>
                            <a:srgbClr val="FF9A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872224" w14:textId="77777777" w:rsidR="001179B1" w:rsidRDefault="001179B1" w:rsidP="001179B1">
                            <w:pPr>
                              <w:spacing w:before="43"/>
                              <w:ind w:left="66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Student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Learning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Objectives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Review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Approval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5F097" id="Textbox 24" o:spid="_x0000_s1040" type="#_x0000_t202" style="position:absolute;margin-left:35.5pt;margin-top:163.8pt;width:547.2pt;height:21.95pt;z-index:-2516582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" fillcolor="#e7f1ff" strokecolor="#ff9a00" strokeweight=".63497mm">
                <v:path arrowok="t"/>
                <v:textbox inset="0,0,0,0">
                  <w:txbxContent>
                    <w:p w14:paraId="7F872224" w14:textId="77777777" w:rsidR="001179B1" w:rsidRDefault="001179B1" w:rsidP="001179B1">
                      <w:pPr>
                        <w:spacing w:before="43"/>
                        <w:ind w:left="66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Student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Learning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Objectives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Review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&amp;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Approval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E8C555" w14:textId="77777777" w:rsidR="001179B1" w:rsidRDefault="001179B1" w:rsidP="001179B1">
      <w:pPr>
        <w:pStyle w:val="Heading1"/>
        <w:spacing w:before="164"/>
        <w:ind w:left="332"/>
        <w:rPr>
          <w:rFonts w:ascii="Calibri Light"/>
        </w:rPr>
      </w:pPr>
      <w:r>
        <w:rPr>
          <w:rFonts w:ascii="Calibri Light"/>
          <w:spacing w:val="-2"/>
        </w:rPr>
        <w:t>By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signing</w:t>
      </w:r>
      <w:r>
        <w:rPr>
          <w:rFonts w:ascii="Calibri Light"/>
          <w:spacing w:val="-3"/>
        </w:rPr>
        <w:t xml:space="preserve"> </w:t>
      </w:r>
      <w:r w:rsidR="003F28A6">
        <w:rPr>
          <w:rFonts w:ascii="Calibri Light"/>
          <w:spacing w:val="-2"/>
        </w:rPr>
        <w:t>below,</w:t>
      </w:r>
      <w:r>
        <w:rPr>
          <w:rFonts w:ascii="Calibri Light"/>
          <w:spacing w:val="-2"/>
        </w:rPr>
        <w:t xml:space="preserve"> you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acknowledge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that you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have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discussed and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agreed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upon the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Student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Learning Objectives</w:t>
      </w:r>
      <w:r>
        <w:rPr>
          <w:rFonts w:ascii="Calibri Light"/>
        </w:rPr>
        <w:t xml:space="preserve"> </w:t>
      </w:r>
      <w:r>
        <w:rPr>
          <w:rFonts w:ascii="Calibri Light"/>
          <w:spacing w:val="-2"/>
        </w:rPr>
        <w:t>Plan,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above.</w:t>
      </w:r>
    </w:p>
    <w:p w14:paraId="36E6FC69" w14:textId="77777777" w:rsidR="001179B1" w:rsidRDefault="001179B1" w:rsidP="001179B1">
      <w:pPr>
        <w:pStyle w:val="BodyText"/>
        <w:spacing w:before="3"/>
        <w:rPr>
          <w:i/>
          <w:sz w:val="20"/>
        </w:rPr>
      </w:pPr>
    </w:p>
    <w:tbl>
      <w:tblPr>
        <w:tblW w:w="0" w:type="auto"/>
        <w:tblInd w:w="270" w:type="dxa"/>
        <w:tblBorders>
          <w:top w:val="single" w:sz="6" w:space="0" w:color="C2C2C2"/>
          <w:left w:val="single" w:sz="6" w:space="0" w:color="C2C2C2"/>
          <w:bottom w:val="single" w:sz="6" w:space="0" w:color="C2C2C2"/>
          <w:right w:val="single" w:sz="6" w:space="0" w:color="C2C2C2"/>
          <w:insideH w:val="single" w:sz="6" w:space="0" w:color="C2C2C2"/>
          <w:insideV w:val="single" w:sz="6" w:space="0" w:color="C2C2C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8"/>
        <w:gridCol w:w="2364"/>
      </w:tblGrid>
      <w:tr w:rsidR="001179B1" w14:paraId="6D86254A" w14:textId="77777777">
        <w:trPr>
          <w:trHeight w:val="515"/>
        </w:trPr>
        <w:tc>
          <w:tcPr>
            <w:tcW w:w="8448" w:type="dxa"/>
            <w:shd w:val="clear" w:color="auto" w:fill="E7F1FF"/>
          </w:tcPr>
          <w:p w14:paraId="566E1A44" w14:textId="77777777" w:rsidR="001179B1" w:rsidRDefault="001179B1">
            <w:pPr>
              <w:pStyle w:val="TableParagraph"/>
              <w:spacing w:line="217" w:lineRule="exact"/>
              <w:ind w:left="129"/>
              <w:rPr>
                <w:sz w:val="18"/>
              </w:rPr>
            </w:pPr>
            <w:r>
              <w:rPr>
                <w:spacing w:val="-2"/>
                <w:sz w:val="18"/>
              </w:rPr>
              <w:t>Comments</w:t>
            </w:r>
          </w:p>
        </w:tc>
        <w:tc>
          <w:tcPr>
            <w:tcW w:w="2364" w:type="dxa"/>
            <w:shd w:val="clear" w:color="auto" w:fill="E7F1FF"/>
          </w:tcPr>
          <w:p w14:paraId="58F2968B" w14:textId="77777777" w:rsidR="001179B1" w:rsidRDefault="001179B1">
            <w:pPr>
              <w:pStyle w:val="TableParagraph"/>
              <w:spacing w:line="217" w:lineRule="exact"/>
              <w:ind w:left="45"/>
              <w:rPr>
                <w:sz w:val="18"/>
              </w:rPr>
            </w:pPr>
            <w:r>
              <w:rPr>
                <w:spacing w:val="-2"/>
                <w:sz w:val="18"/>
              </w:rPr>
              <w:t>Decision</w:t>
            </w:r>
          </w:p>
        </w:tc>
      </w:tr>
      <w:tr w:rsidR="001179B1" w14:paraId="4102AE20" w14:textId="77777777">
        <w:trPr>
          <w:trHeight w:val="1405"/>
        </w:trPr>
        <w:tc>
          <w:tcPr>
            <w:tcW w:w="8448" w:type="dxa"/>
          </w:tcPr>
          <w:p w14:paraId="4E517D12" w14:textId="77777777" w:rsidR="001179B1" w:rsidRDefault="001179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4" w:type="dxa"/>
          </w:tcPr>
          <w:p w14:paraId="2737F8AD" w14:textId="77777777" w:rsidR="001179B1" w:rsidRDefault="001179B1">
            <w:pPr>
              <w:pStyle w:val="TableParagraph"/>
              <w:spacing w:before="97"/>
              <w:rPr>
                <w:rFonts w:ascii="Calibri Light"/>
                <w:i/>
                <w:sz w:val="18"/>
              </w:rPr>
            </w:pPr>
          </w:p>
          <w:p w14:paraId="294BD639" w14:textId="77777777" w:rsidR="001179B1" w:rsidRDefault="001179B1">
            <w:pPr>
              <w:pStyle w:val="TableParagraph"/>
              <w:ind w:left="48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79" behindDoc="1" locked="0" layoutInCell="1" allowOverlap="1" wp14:anchorId="107C0209" wp14:editId="0066DC2E">
                      <wp:simplePos x="0" y="0"/>
                      <wp:positionH relativeFrom="column">
                        <wp:posOffset>31915</wp:posOffset>
                      </wp:positionH>
                      <wp:positionV relativeFrom="paragraph">
                        <wp:posOffset>-46109</wp:posOffset>
                      </wp:positionV>
                      <wp:extent cx="228600" cy="22860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7A6074" id="Group 25" o:spid="_x0000_s1026" style="position:absolute;margin-left:2.5pt;margin-top:-3.65pt;width:18pt;height:18pt;z-index:-251658201;mso-wrap-distance-left:0;mso-wrap-distance-right:0" coordsize="228600,228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">
                      <v:shape id="Graphic 26" o:spid="_x0000_s1027" style="position:absolute;left:6350;top:6350;width:215900;height:215900;visibility:visible;mso-wrap-style:square;v-text-anchor:top" coordsize="21590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&#13;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Approved</w:t>
            </w:r>
          </w:p>
          <w:p w14:paraId="5D660639" w14:textId="77777777" w:rsidR="001179B1" w:rsidRDefault="001179B1">
            <w:pPr>
              <w:pStyle w:val="TableParagraph"/>
              <w:spacing w:before="59"/>
              <w:rPr>
                <w:rFonts w:ascii="Calibri Light"/>
                <w:i/>
                <w:sz w:val="18"/>
              </w:rPr>
            </w:pPr>
          </w:p>
          <w:p w14:paraId="2E09976B" w14:textId="77777777" w:rsidR="001179B1" w:rsidRDefault="001179B1">
            <w:pPr>
              <w:pStyle w:val="TableParagraph"/>
              <w:ind w:left="48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80" behindDoc="1" locked="0" layoutInCell="1" allowOverlap="1" wp14:anchorId="05197A13" wp14:editId="3D6CE892">
                      <wp:simplePos x="0" y="0"/>
                      <wp:positionH relativeFrom="column">
                        <wp:posOffset>29044</wp:posOffset>
                      </wp:positionH>
                      <wp:positionV relativeFrom="paragraph">
                        <wp:posOffset>-38819</wp:posOffset>
                      </wp:positionV>
                      <wp:extent cx="228600" cy="2286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BCDB9A" id="Group 27" o:spid="_x0000_s1026" style="position:absolute;margin-left:2.3pt;margin-top:-3.05pt;width:18pt;height:18pt;z-index:-251658200;mso-wrap-distance-left:0;mso-wrap-distance-right:0" coordsize="228600,228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">
                      <v:shape id="Graphic 28" o:spid="_x0000_s1027" style="position:absolute;left:6350;top:6350;width:215900;height:215900;visibility:visible;mso-wrap-style:square;v-text-anchor:top" coordsize="21590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&#13;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Revise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</w:t>
            </w:r>
            <w:r w:rsidR="003F28A6">
              <w:rPr>
                <w:spacing w:val="-2"/>
                <w:sz w:val="18"/>
              </w:rPr>
              <w:t>-</w:t>
            </w:r>
            <w:r>
              <w:rPr>
                <w:spacing w:val="-2"/>
                <w:sz w:val="18"/>
              </w:rPr>
              <w:t>submit</w:t>
            </w:r>
          </w:p>
        </w:tc>
      </w:tr>
      <w:tr w:rsidR="001179B1" w14:paraId="7671F5FA" w14:textId="77777777">
        <w:trPr>
          <w:trHeight w:val="479"/>
        </w:trPr>
        <w:tc>
          <w:tcPr>
            <w:tcW w:w="8448" w:type="dxa"/>
          </w:tcPr>
          <w:p w14:paraId="1EDEDBB1" w14:textId="77777777" w:rsidR="001179B1" w:rsidRDefault="001179B1">
            <w:pPr>
              <w:pStyle w:val="TableParagraph"/>
              <w:spacing w:before="116"/>
              <w:ind w:left="129"/>
              <w:rPr>
                <w:sz w:val="18"/>
              </w:rPr>
            </w:pPr>
            <w:r>
              <w:rPr>
                <w:spacing w:val="-7"/>
                <w:sz w:val="18"/>
              </w:rPr>
              <w:t>Teacher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Signature</w:t>
            </w:r>
          </w:p>
        </w:tc>
        <w:tc>
          <w:tcPr>
            <w:tcW w:w="2364" w:type="dxa"/>
          </w:tcPr>
          <w:p w14:paraId="669ED583" w14:textId="77777777" w:rsidR="001179B1" w:rsidRDefault="001179B1">
            <w:pPr>
              <w:pStyle w:val="TableParagraph"/>
              <w:spacing w:before="153"/>
              <w:ind w:left="86"/>
              <w:rPr>
                <w:sz w:val="18"/>
              </w:rPr>
            </w:pPr>
            <w:r>
              <w:rPr>
                <w:spacing w:val="-4"/>
                <w:sz w:val="18"/>
              </w:rPr>
              <w:t>Date</w:t>
            </w:r>
          </w:p>
        </w:tc>
      </w:tr>
      <w:tr w:rsidR="001179B1" w14:paraId="55F02EC3" w14:textId="77777777">
        <w:trPr>
          <w:trHeight w:val="480"/>
        </w:trPr>
        <w:tc>
          <w:tcPr>
            <w:tcW w:w="8448" w:type="dxa"/>
            <w:tcBorders>
              <w:bottom w:val="single" w:sz="4" w:space="0" w:color="000000"/>
            </w:tcBorders>
          </w:tcPr>
          <w:p w14:paraId="0CF66D89" w14:textId="77777777" w:rsidR="001179B1" w:rsidRDefault="001179B1">
            <w:pPr>
              <w:pStyle w:val="TableParagraph"/>
              <w:spacing w:before="116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Appraiser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Signature</w:t>
            </w:r>
          </w:p>
        </w:tc>
        <w:tc>
          <w:tcPr>
            <w:tcW w:w="2364" w:type="dxa"/>
            <w:tcBorders>
              <w:bottom w:val="single" w:sz="4" w:space="0" w:color="000000"/>
            </w:tcBorders>
          </w:tcPr>
          <w:p w14:paraId="64D4E208" w14:textId="77777777" w:rsidR="001179B1" w:rsidRDefault="001179B1">
            <w:pPr>
              <w:pStyle w:val="TableParagraph"/>
              <w:spacing w:before="154"/>
              <w:ind w:left="86"/>
              <w:rPr>
                <w:sz w:val="18"/>
              </w:rPr>
            </w:pPr>
            <w:r>
              <w:rPr>
                <w:spacing w:val="-4"/>
                <w:sz w:val="18"/>
              </w:rPr>
              <w:t>Date</w:t>
            </w:r>
          </w:p>
        </w:tc>
      </w:tr>
    </w:tbl>
    <w:p w14:paraId="7A3ED138" w14:textId="77777777" w:rsidR="001179B1" w:rsidRDefault="001179B1" w:rsidP="001179B1">
      <w:pPr>
        <w:pStyle w:val="BodyText"/>
        <w:rPr>
          <w:i/>
          <w:sz w:val="20"/>
        </w:rPr>
      </w:pPr>
    </w:p>
    <w:p w14:paraId="56ED3E23" w14:textId="77777777" w:rsidR="001179B1" w:rsidRDefault="001179B1" w:rsidP="001179B1">
      <w:pPr>
        <w:pStyle w:val="BodyText"/>
        <w:spacing w:before="72"/>
        <w:rPr>
          <w:i/>
          <w:sz w:val="20"/>
        </w:rPr>
      </w:pPr>
    </w:p>
    <w:tbl>
      <w:tblPr>
        <w:tblW w:w="0" w:type="auto"/>
        <w:tblInd w:w="270" w:type="dxa"/>
        <w:tblBorders>
          <w:top w:val="single" w:sz="6" w:space="0" w:color="C2C2C2"/>
          <w:left w:val="single" w:sz="6" w:space="0" w:color="C2C2C2"/>
          <w:bottom w:val="single" w:sz="6" w:space="0" w:color="C2C2C2"/>
          <w:right w:val="single" w:sz="6" w:space="0" w:color="C2C2C2"/>
          <w:insideH w:val="single" w:sz="6" w:space="0" w:color="C2C2C2"/>
          <w:insideV w:val="single" w:sz="6" w:space="0" w:color="C2C2C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8"/>
        <w:gridCol w:w="2364"/>
      </w:tblGrid>
      <w:tr w:rsidR="001179B1" w14:paraId="60B40ED1" w14:textId="77777777">
        <w:trPr>
          <w:trHeight w:val="515"/>
        </w:trPr>
        <w:tc>
          <w:tcPr>
            <w:tcW w:w="8448" w:type="dxa"/>
            <w:shd w:val="clear" w:color="auto" w:fill="E7F1FF"/>
          </w:tcPr>
          <w:p w14:paraId="6675BB06" w14:textId="77777777" w:rsidR="001179B1" w:rsidRDefault="001179B1">
            <w:pPr>
              <w:pStyle w:val="TableParagraph"/>
              <w:spacing w:line="216" w:lineRule="exact"/>
              <w:ind w:left="129"/>
              <w:rPr>
                <w:sz w:val="18"/>
              </w:rPr>
            </w:pPr>
            <w:r>
              <w:rPr>
                <w:spacing w:val="-2"/>
                <w:sz w:val="18"/>
              </w:rPr>
              <w:t>Revision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Comments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(if required)</w:t>
            </w:r>
          </w:p>
        </w:tc>
        <w:tc>
          <w:tcPr>
            <w:tcW w:w="2364" w:type="dxa"/>
            <w:shd w:val="clear" w:color="auto" w:fill="E7F1FF"/>
          </w:tcPr>
          <w:p w14:paraId="4D94CE1D" w14:textId="77777777" w:rsidR="001179B1" w:rsidRDefault="001179B1">
            <w:pPr>
              <w:pStyle w:val="TableParagraph"/>
              <w:spacing w:before="41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Decision</w:t>
            </w:r>
          </w:p>
        </w:tc>
      </w:tr>
      <w:tr w:rsidR="001179B1" w14:paraId="78B8FEAD" w14:textId="77777777">
        <w:trPr>
          <w:trHeight w:val="803"/>
        </w:trPr>
        <w:tc>
          <w:tcPr>
            <w:tcW w:w="8448" w:type="dxa"/>
          </w:tcPr>
          <w:p w14:paraId="76A9516C" w14:textId="77777777" w:rsidR="001179B1" w:rsidRDefault="001179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4" w:type="dxa"/>
          </w:tcPr>
          <w:p w14:paraId="58A592D8" w14:textId="77777777" w:rsidR="001179B1" w:rsidRDefault="001179B1">
            <w:pPr>
              <w:pStyle w:val="TableParagraph"/>
              <w:spacing w:before="90"/>
              <w:rPr>
                <w:rFonts w:ascii="Calibri Light"/>
                <w:i/>
                <w:sz w:val="18"/>
              </w:rPr>
            </w:pPr>
          </w:p>
          <w:p w14:paraId="62FF56FC" w14:textId="77777777" w:rsidR="001179B1" w:rsidRDefault="001179B1">
            <w:pPr>
              <w:pStyle w:val="TableParagraph"/>
              <w:ind w:left="554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81" behindDoc="1" locked="0" layoutInCell="1" allowOverlap="1" wp14:anchorId="1622FDB2" wp14:editId="576B6264">
                      <wp:simplePos x="0" y="0"/>
                      <wp:positionH relativeFrom="column">
                        <wp:posOffset>33959</wp:posOffset>
                      </wp:positionH>
                      <wp:positionV relativeFrom="paragraph">
                        <wp:posOffset>-37811</wp:posOffset>
                      </wp:positionV>
                      <wp:extent cx="228600" cy="22860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lnTo>
                                        <a:pt x="228600" y="228599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523FD0" id="Group 29" o:spid="_x0000_s1026" style="position:absolute;margin-left:2.65pt;margin-top:-3pt;width:18pt;height:18pt;z-index:-251658199;mso-wrap-distance-left:0;mso-wrap-distance-right:0" coordsize="228600,228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">
                      <v:shape id="Graphic 30" o:spid="_x0000_s1027" style="position:absolute;width:228600;height:228600;visibility:visible;mso-wrap-style:square;v-text-anchor:top" coordsize="228600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" path="m228600,l,,,228599r228600,l228600,xe" stroked="f">
                        <v:path arrowok="t"/>
                      </v:shape>
                      <v:shape id="Graphic 31" o:spid="_x0000_s1028" style="position:absolute;left:6350;top:6350;width:215900;height:215900;visibility:visible;mso-wrap-style:square;v-text-anchor:top" coordsize="21590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" path="m,215899r215900,l215900,,,,,21589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Final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Approval</w:t>
            </w:r>
          </w:p>
        </w:tc>
      </w:tr>
      <w:tr w:rsidR="001179B1" w14:paraId="25324BFC" w14:textId="77777777">
        <w:trPr>
          <w:trHeight w:val="479"/>
        </w:trPr>
        <w:tc>
          <w:tcPr>
            <w:tcW w:w="8448" w:type="dxa"/>
          </w:tcPr>
          <w:p w14:paraId="6C0F19B9" w14:textId="77777777" w:rsidR="001179B1" w:rsidRDefault="001179B1">
            <w:pPr>
              <w:pStyle w:val="TableParagraph"/>
              <w:spacing w:before="137"/>
              <w:ind w:left="129"/>
              <w:rPr>
                <w:sz w:val="18"/>
              </w:rPr>
            </w:pPr>
            <w:r>
              <w:rPr>
                <w:spacing w:val="-7"/>
                <w:sz w:val="18"/>
              </w:rPr>
              <w:t>Teacher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Signature</w:t>
            </w:r>
          </w:p>
        </w:tc>
        <w:tc>
          <w:tcPr>
            <w:tcW w:w="2364" w:type="dxa"/>
          </w:tcPr>
          <w:p w14:paraId="1A5AB72F" w14:textId="77777777" w:rsidR="001179B1" w:rsidRDefault="001179B1">
            <w:pPr>
              <w:pStyle w:val="TableParagraph"/>
              <w:spacing w:before="112"/>
              <w:ind w:left="86"/>
              <w:rPr>
                <w:sz w:val="18"/>
              </w:rPr>
            </w:pPr>
            <w:r>
              <w:rPr>
                <w:spacing w:val="-4"/>
                <w:sz w:val="18"/>
              </w:rPr>
              <w:t>Date</w:t>
            </w:r>
          </w:p>
        </w:tc>
      </w:tr>
      <w:tr w:rsidR="001179B1" w14:paraId="03AA953D" w14:textId="77777777">
        <w:trPr>
          <w:trHeight w:val="480"/>
        </w:trPr>
        <w:tc>
          <w:tcPr>
            <w:tcW w:w="8448" w:type="dxa"/>
            <w:tcBorders>
              <w:bottom w:val="single" w:sz="4" w:space="0" w:color="000000"/>
            </w:tcBorders>
          </w:tcPr>
          <w:p w14:paraId="1599C815" w14:textId="77777777" w:rsidR="001179B1" w:rsidRDefault="001179B1">
            <w:pPr>
              <w:pStyle w:val="TableParagraph"/>
              <w:spacing w:before="135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Appraiser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Signature</w:t>
            </w:r>
          </w:p>
        </w:tc>
        <w:tc>
          <w:tcPr>
            <w:tcW w:w="2364" w:type="dxa"/>
            <w:tcBorders>
              <w:bottom w:val="single" w:sz="4" w:space="0" w:color="000000"/>
            </w:tcBorders>
          </w:tcPr>
          <w:p w14:paraId="479D96AF" w14:textId="77777777" w:rsidR="001179B1" w:rsidRDefault="001179B1">
            <w:pPr>
              <w:pStyle w:val="TableParagraph"/>
              <w:spacing w:before="173"/>
              <w:ind w:left="86"/>
              <w:rPr>
                <w:sz w:val="18"/>
              </w:rPr>
            </w:pPr>
            <w:r>
              <w:rPr>
                <w:spacing w:val="-4"/>
                <w:sz w:val="18"/>
              </w:rPr>
              <w:t>Date</w:t>
            </w:r>
          </w:p>
        </w:tc>
      </w:tr>
    </w:tbl>
    <w:p w14:paraId="422BFA96" w14:textId="77777777" w:rsidR="00657863" w:rsidRDefault="00657863">
      <w:pPr>
        <w:rPr>
          <w:sz w:val="18"/>
        </w:rPr>
        <w:sectPr w:rsidR="00657863">
          <w:footerReference w:type="default" r:id="rId11"/>
          <w:pgSz w:w="12240" w:h="15840"/>
          <w:pgMar w:top="600" w:right="360" w:bottom="920" w:left="460" w:header="0" w:footer="732" w:gutter="0"/>
          <w:cols w:space="720"/>
        </w:sectPr>
      </w:pPr>
    </w:p>
    <w:p w14:paraId="2C391387" w14:textId="77777777" w:rsidR="00657863" w:rsidRDefault="00BA09DB" w:rsidP="1C020DFE">
      <w:pPr>
        <w:tabs>
          <w:tab w:val="left" w:pos="8264"/>
        </w:tabs>
      </w:pPr>
      <w:r>
        <w:rPr>
          <w:noProof/>
          <w:position w:val="12"/>
          <w:sz w:val="20"/>
        </w:rPr>
        <w:lastRenderedPageBreak/>
        <w:drawing>
          <wp:anchor distT="0" distB="0" distL="114300" distR="114300" simplePos="0" relativeHeight="251658285" behindDoc="0" locked="0" layoutInCell="1" allowOverlap="1" wp14:anchorId="745092AF" wp14:editId="48824427">
            <wp:simplePos x="0" y="0"/>
            <wp:positionH relativeFrom="column">
              <wp:posOffset>5264150</wp:posOffset>
            </wp:positionH>
            <wp:positionV relativeFrom="paragraph">
              <wp:posOffset>70934</wp:posOffset>
            </wp:positionV>
            <wp:extent cx="1541145" cy="496570"/>
            <wp:effectExtent l="0" t="0" r="0" b="0"/>
            <wp:wrapNone/>
            <wp:docPr id="415261766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4EE9D4B">
        <w:rPr>
          <w:noProof/>
        </w:rPr>
        <w:drawing>
          <wp:inline distT="0" distB="0" distL="0" distR="0" wp14:anchorId="040725F4" wp14:editId="666EABF2">
            <wp:extent cx="1304925" cy="666750"/>
            <wp:effectExtent l="0" t="0" r="0" b="0"/>
            <wp:docPr id="1542905705" name="drawing" title="A blue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905705" name="Picture 154290570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EDD03" w14:textId="77777777" w:rsidR="00657863" w:rsidRDefault="007415A2" w:rsidP="1C020DFE">
      <w:pPr>
        <w:spacing w:before="54"/>
        <w:ind w:left="2880" w:firstLine="720"/>
        <w:rPr>
          <w:rFonts w:ascii="Cambria"/>
          <w:b/>
          <w:bCs/>
          <w:sz w:val="24"/>
          <w:szCs w:val="24"/>
        </w:rPr>
      </w:pPr>
      <w:r w:rsidRPr="1C020DFE">
        <w:rPr>
          <w:rFonts w:ascii="Cambria"/>
          <w:b/>
          <w:bCs/>
          <w:sz w:val="24"/>
          <w:szCs w:val="24"/>
        </w:rPr>
        <w:t>Rubric</w:t>
      </w:r>
      <w:r w:rsidRPr="1C020DFE">
        <w:rPr>
          <w:rFonts w:ascii="Cambria"/>
          <w:b/>
          <w:bCs/>
          <w:spacing w:val="11"/>
          <w:sz w:val="24"/>
          <w:szCs w:val="24"/>
        </w:rPr>
        <w:t xml:space="preserve"> </w:t>
      </w:r>
      <w:r w:rsidRPr="1C020DFE">
        <w:rPr>
          <w:rFonts w:ascii="Cambria"/>
          <w:b/>
          <w:bCs/>
          <w:sz w:val="24"/>
          <w:szCs w:val="24"/>
        </w:rPr>
        <w:t>for</w:t>
      </w:r>
      <w:r w:rsidRPr="1C020DFE">
        <w:rPr>
          <w:rFonts w:ascii="Cambria"/>
          <w:b/>
          <w:bCs/>
          <w:spacing w:val="11"/>
          <w:sz w:val="24"/>
          <w:szCs w:val="24"/>
        </w:rPr>
        <w:t xml:space="preserve"> </w:t>
      </w:r>
      <w:r w:rsidRPr="1C020DFE">
        <w:rPr>
          <w:rFonts w:ascii="Cambria"/>
          <w:b/>
          <w:bCs/>
          <w:sz w:val="24"/>
          <w:szCs w:val="24"/>
        </w:rPr>
        <w:t>Writing</w:t>
      </w:r>
      <w:r w:rsidRPr="1C020DFE">
        <w:rPr>
          <w:rFonts w:ascii="Cambria"/>
          <w:b/>
          <w:bCs/>
          <w:spacing w:val="11"/>
          <w:sz w:val="24"/>
          <w:szCs w:val="24"/>
        </w:rPr>
        <w:t xml:space="preserve"> </w:t>
      </w:r>
      <w:r w:rsidRPr="1C020DFE">
        <w:rPr>
          <w:rFonts w:ascii="Cambria"/>
          <w:b/>
          <w:bCs/>
          <w:sz w:val="24"/>
          <w:szCs w:val="24"/>
        </w:rPr>
        <w:t>an</w:t>
      </w:r>
      <w:r w:rsidRPr="1C020DFE">
        <w:rPr>
          <w:rFonts w:ascii="Cambria"/>
          <w:b/>
          <w:bCs/>
          <w:spacing w:val="11"/>
          <w:sz w:val="24"/>
          <w:szCs w:val="24"/>
        </w:rPr>
        <w:t xml:space="preserve"> </w:t>
      </w:r>
      <w:r w:rsidRPr="1C020DFE">
        <w:rPr>
          <w:rFonts w:ascii="Cambria"/>
          <w:b/>
          <w:bCs/>
          <w:sz w:val="24"/>
          <w:szCs w:val="24"/>
        </w:rPr>
        <w:t>SLO</w:t>
      </w:r>
      <w:r w:rsidRPr="1C020DFE">
        <w:rPr>
          <w:rFonts w:ascii="Cambria"/>
          <w:b/>
          <w:bCs/>
          <w:spacing w:val="11"/>
          <w:sz w:val="24"/>
          <w:szCs w:val="24"/>
        </w:rPr>
        <w:t xml:space="preserve"> </w:t>
      </w:r>
      <w:r w:rsidRPr="1C020DFE">
        <w:rPr>
          <w:rFonts w:ascii="Cambria"/>
          <w:b/>
          <w:bCs/>
          <w:sz w:val="24"/>
          <w:szCs w:val="24"/>
        </w:rPr>
        <w:t>Skill</w:t>
      </w:r>
      <w:r w:rsidRPr="1C020DFE">
        <w:rPr>
          <w:rFonts w:ascii="Cambria"/>
          <w:b/>
          <w:bCs/>
          <w:spacing w:val="11"/>
          <w:sz w:val="24"/>
          <w:szCs w:val="24"/>
        </w:rPr>
        <w:t xml:space="preserve"> </w:t>
      </w:r>
      <w:r w:rsidRPr="1C020DFE">
        <w:rPr>
          <w:rFonts w:ascii="Cambria"/>
          <w:b/>
          <w:bCs/>
          <w:spacing w:val="-2"/>
          <w:sz w:val="24"/>
          <w:szCs w:val="24"/>
        </w:rPr>
        <w:t>Statement</w:t>
      </w:r>
    </w:p>
    <w:p w14:paraId="6361940E" w14:textId="77777777" w:rsidR="00657863" w:rsidRDefault="00657863">
      <w:pPr>
        <w:pStyle w:val="BodyText"/>
        <w:spacing w:before="7" w:after="1"/>
        <w:rPr>
          <w:rFonts w:ascii="Cambria"/>
          <w:b/>
          <w:sz w:val="11"/>
        </w:rPr>
      </w:pPr>
    </w:p>
    <w:tbl>
      <w:tblPr>
        <w:tblW w:w="0" w:type="auto"/>
        <w:tblInd w:w="725" w:type="dxa"/>
        <w:tblBorders>
          <w:top w:val="single" w:sz="8" w:space="0" w:color="7E8B78"/>
          <w:left w:val="single" w:sz="8" w:space="0" w:color="7E8B78"/>
          <w:bottom w:val="single" w:sz="8" w:space="0" w:color="7E8B78"/>
          <w:right w:val="single" w:sz="8" w:space="0" w:color="7E8B78"/>
          <w:insideH w:val="single" w:sz="8" w:space="0" w:color="7E8B78"/>
          <w:insideV w:val="single" w:sz="8" w:space="0" w:color="7E8B7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8"/>
        <w:gridCol w:w="1999"/>
        <w:gridCol w:w="1891"/>
        <w:gridCol w:w="1891"/>
        <w:gridCol w:w="1981"/>
      </w:tblGrid>
      <w:tr w:rsidR="00657863" w14:paraId="31CB48A1" w14:textId="77777777">
        <w:trPr>
          <w:trHeight w:val="410"/>
        </w:trPr>
        <w:tc>
          <w:tcPr>
            <w:tcW w:w="2138" w:type="dxa"/>
            <w:shd w:val="clear" w:color="auto" w:fill="DAF2D1"/>
          </w:tcPr>
          <w:p w14:paraId="3179C05E" w14:textId="77777777" w:rsidR="00657863" w:rsidRPr="00977292" w:rsidRDefault="007415A2">
            <w:pPr>
              <w:pStyle w:val="TableParagraph"/>
              <w:spacing w:before="60"/>
              <w:ind w:left="149"/>
              <w:rPr>
                <w:b/>
                <w:sz w:val="20"/>
                <w:szCs w:val="20"/>
              </w:rPr>
            </w:pPr>
            <w:r w:rsidRPr="00977292">
              <w:rPr>
                <w:b/>
                <w:spacing w:val="-2"/>
                <w:sz w:val="20"/>
                <w:szCs w:val="20"/>
              </w:rPr>
              <w:t>Criteria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12" w:space="0" w:color="4C4C4C"/>
            </w:tcBorders>
            <w:shd w:val="clear" w:color="auto" w:fill="DAF2D1"/>
          </w:tcPr>
          <w:p w14:paraId="26D5A37A" w14:textId="77777777" w:rsidR="00657863" w:rsidRPr="00977292" w:rsidRDefault="007415A2">
            <w:pPr>
              <w:pStyle w:val="TableParagraph"/>
              <w:spacing w:before="60"/>
              <w:ind w:left="347"/>
              <w:rPr>
                <w:b/>
                <w:sz w:val="20"/>
                <w:szCs w:val="20"/>
              </w:rPr>
            </w:pPr>
            <w:r w:rsidRPr="00977292">
              <w:rPr>
                <w:b/>
                <w:sz w:val="20"/>
                <w:szCs w:val="20"/>
              </w:rPr>
              <w:t>Exemplary</w:t>
            </w:r>
            <w:r w:rsidRPr="00977292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977292">
              <w:rPr>
                <w:b/>
                <w:spacing w:val="-5"/>
                <w:sz w:val="20"/>
                <w:szCs w:val="20"/>
              </w:rPr>
              <w:t>(4)</w:t>
            </w:r>
          </w:p>
        </w:tc>
        <w:tc>
          <w:tcPr>
            <w:tcW w:w="1891" w:type="dxa"/>
            <w:shd w:val="clear" w:color="auto" w:fill="DAF2D1"/>
          </w:tcPr>
          <w:p w14:paraId="6CED442D" w14:textId="77777777" w:rsidR="00657863" w:rsidRPr="00977292" w:rsidRDefault="007415A2">
            <w:pPr>
              <w:pStyle w:val="TableParagraph"/>
              <w:spacing w:before="60"/>
              <w:ind w:left="330"/>
              <w:rPr>
                <w:b/>
                <w:sz w:val="20"/>
                <w:szCs w:val="20"/>
              </w:rPr>
            </w:pPr>
            <w:r w:rsidRPr="00977292">
              <w:rPr>
                <w:b/>
                <w:sz w:val="20"/>
                <w:szCs w:val="20"/>
              </w:rPr>
              <w:t>Proﬁcient</w:t>
            </w:r>
            <w:r w:rsidRPr="0097729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77292">
              <w:rPr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12" w:space="0" w:color="4C4C4C"/>
              <w:right w:val="single" w:sz="4" w:space="0" w:color="000000"/>
            </w:tcBorders>
            <w:shd w:val="clear" w:color="auto" w:fill="DAF2D1"/>
          </w:tcPr>
          <w:p w14:paraId="655D6FC7" w14:textId="77777777" w:rsidR="00657863" w:rsidRPr="00977292" w:rsidRDefault="003F131A">
            <w:pPr>
              <w:pStyle w:val="TableParagraph"/>
              <w:spacing w:before="60"/>
              <w:ind w:left="224"/>
              <w:rPr>
                <w:b/>
                <w:sz w:val="20"/>
                <w:szCs w:val="20"/>
              </w:rPr>
            </w:pPr>
            <w:r w:rsidRPr="00977292">
              <w:rPr>
                <w:b/>
                <w:sz w:val="20"/>
                <w:szCs w:val="20"/>
              </w:rPr>
              <w:t>Develop</w:t>
            </w:r>
            <w:r>
              <w:rPr>
                <w:b/>
                <w:sz w:val="20"/>
                <w:szCs w:val="20"/>
              </w:rPr>
              <w:t xml:space="preserve">ing </w:t>
            </w:r>
            <w:r w:rsidR="007415A2" w:rsidRPr="00977292">
              <w:rPr>
                <w:b/>
                <w:spacing w:val="-5"/>
                <w:sz w:val="20"/>
                <w:szCs w:val="20"/>
              </w:rPr>
              <w:t>(2)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12" w:space="0" w:color="4C4C4C"/>
              <w:right w:val="single" w:sz="4" w:space="0" w:color="000000"/>
            </w:tcBorders>
            <w:shd w:val="clear" w:color="auto" w:fill="DAF2D1"/>
          </w:tcPr>
          <w:p w14:paraId="4C9601AE" w14:textId="77777777" w:rsidR="00657863" w:rsidRPr="00977292" w:rsidRDefault="007415A2">
            <w:pPr>
              <w:pStyle w:val="TableParagraph"/>
              <w:spacing w:before="60"/>
              <w:ind w:left="159"/>
              <w:rPr>
                <w:b/>
                <w:sz w:val="20"/>
                <w:szCs w:val="20"/>
              </w:rPr>
            </w:pPr>
            <w:r w:rsidRPr="00977292">
              <w:rPr>
                <w:b/>
                <w:sz w:val="20"/>
                <w:szCs w:val="20"/>
              </w:rPr>
              <w:t>Beginning</w:t>
            </w:r>
            <w:r w:rsidRPr="00977292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77292">
              <w:rPr>
                <w:b/>
                <w:spacing w:val="-5"/>
                <w:sz w:val="20"/>
                <w:szCs w:val="20"/>
              </w:rPr>
              <w:t>(1)</w:t>
            </w:r>
          </w:p>
        </w:tc>
      </w:tr>
      <w:tr w:rsidR="003127D6" w14:paraId="2C120BE7" w14:textId="77777777">
        <w:trPr>
          <w:trHeight w:val="2331"/>
        </w:trPr>
        <w:tc>
          <w:tcPr>
            <w:tcW w:w="2138" w:type="dxa"/>
            <w:shd w:val="clear" w:color="auto" w:fill="DAF2D1"/>
          </w:tcPr>
          <w:p w14:paraId="5EAE08DA" w14:textId="77777777" w:rsidR="003127D6" w:rsidRPr="00977292" w:rsidRDefault="003127D6">
            <w:pPr>
              <w:pStyle w:val="TableParagraph"/>
              <w:spacing w:line="266" w:lineRule="exact"/>
              <w:ind w:left="104"/>
              <w:rPr>
                <w:b/>
                <w:sz w:val="20"/>
                <w:szCs w:val="20"/>
              </w:rPr>
            </w:pPr>
            <w:r w:rsidRPr="00977292">
              <w:rPr>
                <w:b/>
                <w:sz w:val="20"/>
                <w:szCs w:val="20"/>
              </w:rPr>
              <w:t>Foundational</w:t>
            </w:r>
            <w:r w:rsidRPr="00977292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977292">
              <w:rPr>
                <w:b/>
                <w:spacing w:val="-2"/>
                <w:sz w:val="20"/>
                <w:szCs w:val="20"/>
              </w:rPr>
              <w:t>Skill</w:t>
            </w:r>
          </w:p>
          <w:p w14:paraId="55966E28" w14:textId="77777777" w:rsidR="003127D6" w:rsidRPr="00977292" w:rsidRDefault="003127D6">
            <w:pPr>
              <w:pStyle w:val="TableParagraph"/>
              <w:spacing w:line="252" w:lineRule="exact"/>
              <w:ind w:left="104"/>
              <w:rPr>
                <w:b/>
                <w:spacing w:val="-2"/>
                <w:sz w:val="20"/>
                <w:szCs w:val="20"/>
              </w:rPr>
            </w:pPr>
            <w:r w:rsidRPr="00977292">
              <w:rPr>
                <w:b/>
                <w:spacing w:val="-2"/>
                <w:sz w:val="20"/>
                <w:szCs w:val="20"/>
              </w:rPr>
              <w:t>Speciﬁcity</w:t>
            </w:r>
          </w:p>
          <w:p w14:paraId="070CE201" w14:textId="77777777" w:rsidR="000B4711" w:rsidRPr="00977292" w:rsidRDefault="000B4711">
            <w:pPr>
              <w:pStyle w:val="TableParagraph"/>
              <w:spacing w:line="252" w:lineRule="exact"/>
              <w:ind w:left="104"/>
              <w:rPr>
                <w:b/>
                <w:sz w:val="20"/>
                <w:szCs w:val="20"/>
              </w:rPr>
            </w:pPr>
            <w:r w:rsidRPr="00977292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020B61E6" wp14:editId="62CA03D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75565</wp:posOffset>
                      </wp:positionV>
                      <wp:extent cx="1363980" cy="1036320"/>
                      <wp:effectExtent l="0" t="0" r="0" b="0"/>
                      <wp:wrapNone/>
                      <wp:docPr id="1924517694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3980" cy="1036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90838E" w14:textId="77777777" w:rsidR="000B4711" w:rsidRPr="000B4711" w:rsidRDefault="000B4711" w:rsidP="000B4711">
                                  <w:pP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0B4711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Foundational skills are the essential, transferable sub-skills students must develop to master the broader TEKS expectation. </w:t>
                                  </w:r>
                                </w:p>
                                <w:p w14:paraId="3913E04A" w14:textId="77777777" w:rsidR="000B4711" w:rsidRDefault="000B471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B61E6" id="Text Box 39" o:spid="_x0000_s1041" type="#_x0000_t202" style="position:absolute;left:0;text-align:left;margin-left:-.45pt;margin-top:5.95pt;width:107.4pt;height:81.6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" filled="f" stroked="f" strokeweight=".5pt">
                      <v:textbox>
                        <w:txbxContent>
                          <w:p w14:paraId="6E90838E" w14:textId="77777777" w:rsidR="000B4711" w:rsidRPr="000B4711" w:rsidRDefault="000B4711" w:rsidP="000B4711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B471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Foundational skills are the essential, transferable sub-skills students must develop to master the broader TEKS expectation. </w:t>
                            </w:r>
                          </w:p>
                          <w:p w14:paraId="3913E04A" w14:textId="77777777" w:rsidR="000B4711" w:rsidRDefault="000B471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99" w:type="dxa"/>
            <w:tcBorders>
              <w:top w:val="single" w:sz="12" w:space="0" w:color="4C4C4C"/>
              <w:right w:val="single" w:sz="4" w:space="0" w:color="000000"/>
            </w:tcBorders>
          </w:tcPr>
          <w:p w14:paraId="1447024E" w14:textId="77777777" w:rsidR="005429E5" w:rsidRPr="005429E5" w:rsidRDefault="005429E5" w:rsidP="005429E5">
            <w:pPr>
              <w:pStyle w:val="TableParagraph"/>
              <w:spacing w:line="253" w:lineRule="exact"/>
              <w:ind w:left="113"/>
              <w:rPr>
                <w:sz w:val="20"/>
                <w:szCs w:val="20"/>
              </w:rPr>
            </w:pPr>
            <w:r w:rsidRPr="005429E5">
              <w:rPr>
                <w:sz w:val="20"/>
                <w:szCs w:val="20"/>
              </w:rPr>
              <w:t>Clearly represents three foundational skills that are aligned to the content area.</w:t>
            </w:r>
          </w:p>
          <w:p w14:paraId="033017D2" w14:textId="77777777" w:rsidR="003127D6" w:rsidRPr="00977292" w:rsidRDefault="003127D6">
            <w:pPr>
              <w:pStyle w:val="TableParagraph"/>
              <w:spacing w:line="248" w:lineRule="exact"/>
              <w:ind w:left="113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000000"/>
              <w:right w:val="single" w:sz="4" w:space="0" w:color="000000"/>
            </w:tcBorders>
          </w:tcPr>
          <w:p w14:paraId="670E9094" w14:textId="77777777" w:rsidR="00D00A10" w:rsidRPr="00D00A10" w:rsidRDefault="00D00A10" w:rsidP="00D00A10">
            <w:pPr>
              <w:pStyle w:val="TableParagraph"/>
              <w:spacing w:line="253" w:lineRule="exact"/>
              <w:ind w:left="115"/>
              <w:rPr>
                <w:spacing w:val="-2"/>
                <w:sz w:val="20"/>
                <w:szCs w:val="20"/>
              </w:rPr>
            </w:pPr>
            <w:r w:rsidRPr="00D00A10">
              <w:rPr>
                <w:spacing w:val="-2"/>
                <w:sz w:val="20"/>
                <w:szCs w:val="20"/>
              </w:rPr>
              <w:t xml:space="preserve">Represents three foundational skills that are relevant to the content area, though some </w:t>
            </w:r>
            <w:r w:rsidR="00C3786C" w:rsidRPr="00D00A10">
              <w:rPr>
                <w:spacing w:val="-2"/>
                <w:sz w:val="20"/>
                <w:szCs w:val="20"/>
              </w:rPr>
              <w:t>generalizations are</w:t>
            </w:r>
            <w:r w:rsidRPr="00D00A10">
              <w:rPr>
                <w:spacing w:val="-2"/>
                <w:sz w:val="20"/>
                <w:szCs w:val="20"/>
              </w:rPr>
              <w:t xml:space="preserve"> present. </w:t>
            </w:r>
          </w:p>
          <w:p w14:paraId="34CD6DF0" w14:textId="77777777" w:rsidR="003127D6" w:rsidRPr="00977292" w:rsidRDefault="003127D6">
            <w:pPr>
              <w:pStyle w:val="TableParagraph"/>
              <w:spacing w:line="249" w:lineRule="exact"/>
              <w:ind w:left="115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12" w:space="0" w:color="4C4C4C"/>
              <w:left w:val="single" w:sz="4" w:space="0" w:color="000000"/>
              <w:right w:val="single" w:sz="4" w:space="0" w:color="000000"/>
            </w:tcBorders>
          </w:tcPr>
          <w:p w14:paraId="47FF5772" w14:textId="77777777" w:rsidR="00D00A10" w:rsidRPr="00D00A10" w:rsidRDefault="00D00A10" w:rsidP="00D00A10">
            <w:pPr>
              <w:pStyle w:val="TableParagraph"/>
              <w:spacing w:line="253" w:lineRule="exact"/>
              <w:ind w:left="114"/>
              <w:rPr>
                <w:spacing w:val="-2"/>
                <w:sz w:val="20"/>
                <w:szCs w:val="20"/>
              </w:rPr>
            </w:pPr>
            <w:r w:rsidRPr="00D00A10">
              <w:rPr>
                <w:spacing w:val="-2"/>
                <w:sz w:val="20"/>
                <w:szCs w:val="20"/>
              </w:rPr>
              <w:t xml:space="preserve">Represents fewer than three foundational skills or lacks clear specificity to the content area. </w:t>
            </w:r>
          </w:p>
          <w:p w14:paraId="29CA804A" w14:textId="77777777" w:rsidR="003127D6" w:rsidRPr="00977292" w:rsidRDefault="003127D6">
            <w:pPr>
              <w:pStyle w:val="TableParagraph"/>
              <w:spacing w:line="248" w:lineRule="exact"/>
              <w:ind w:left="114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12" w:space="0" w:color="4C4C4C"/>
              <w:left w:val="single" w:sz="4" w:space="0" w:color="000000"/>
              <w:right w:val="single" w:sz="4" w:space="0" w:color="000000"/>
            </w:tcBorders>
          </w:tcPr>
          <w:p w14:paraId="58A8627C" w14:textId="77777777" w:rsidR="00D00A10" w:rsidRPr="00D00A10" w:rsidRDefault="00D00A10" w:rsidP="00D00A10">
            <w:pPr>
              <w:pStyle w:val="TableParagraph"/>
              <w:spacing w:line="253" w:lineRule="exact"/>
              <w:ind w:left="114"/>
              <w:rPr>
                <w:sz w:val="20"/>
                <w:szCs w:val="20"/>
              </w:rPr>
            </w:pPr>
            <w:r w:rsidRPr="00D00A10">
              <w:rPr>
                <w:sz w:val="20"/>
                <w:szCs w:val="20"/>
              </w:rPr>
              <w:t>There is one or no foundational skills, or skills are not aligned to content area.</w:t>
            </w:r>
          </w:p>
          <w:p w14:paraId="4ED71373" w14:textId="77777777" w:rsidR="003127D6" w:rsidRPr="00977292" w:rsidRDefault="003127D6">
            <w:pPr>
              <w:pStyle w:val="TableParagraph"/>
              <w:spacing w:line="248" w:lineRule="exact"/>
              <w:ind w:left="114"/>
              <w:rPr>
                <w:sz w:val="20"/>
                <w:szCs w:val="20"/>
              </w:rPr>
            </w:pPr>
          </w:p>
        </w:tc>
      </w:tr>
      <w:tr w:rsidR="003127D6" w14:paraId="77EF11CC" w14:textId="77777777">
        <w:trPr>
          <w:trHeight w:val="2123"/>
        </w:trPr>
        <w:tc>
          <w:tcPr>
            <w:tcW w:w="2138" w:type="dxa"/>
            <w:tcBorders>
              <w:top w:val="single" w:sz="12" w:space="0" w:color="7E8B78"/>
            </w:tcBorders>
            <w:shd w:val="clear" w:color="auto" w:fill="DAF2D1"/>
          </w:tcPr>
          <w:p w14:paraId="4B5F70B0" w14:textId="77777777" w:rsidR="003127D6" w:rsidRPr="00977292" w:rsidRDefault="00FC6A35">
            <w:pPr>
              <w:pStyle w:val="TableParagraph"/>
              <w:spacing w:line="271" w:lineRule="exact"/>
              <w:ind w:left="104"/>
              <w:rPr>
                <w:b/>
                <w:sz w:val="20"/>
                <w:szCs w:val="20"/>
              </w:rPr>
            </w:pPr>
            <w:r w:rsidRPr="00977292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0CC1B2CF" wp14:editId="046208E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353695</wp:posOffset>
                      </wp:positionV>
                      <wp:extent cx="1363980" cy="1036320"/>
                      <wp:effectExtent l="0" t="0" r="0" b="0"/>
                      <wp:wrapNone/>
                      <wp:docPr id="96578391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3980" cy="1036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22C129" w14:textId="77777777" w:rsidR="00FC6A35" w:rsidRPr="00FC6A35" w:rsidRDefault="00FC6A35" w:rsidP="00FC6A35">
                                  <w:pP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FC6A35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Skills revisited, reinforced, and built upon across multiple units or checkpoints.</w:t>
                                  </w:r>
                                </w:p>
                                <w:p w14:paraId="4259137E" w14:textId="77777777" w:rsidR="00FC6A35" w:rsidRDefault="00FC6A35" w:rsidP="00FC6A3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1B2CF" id="_x0000_s1042" type="#_x0000_t202" style="position:absolute;left:0;text-align:left;margin-left:-.25pt;margin-top:27.85pt;width:107.4pt;height:81.6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" filled="f" stroked="f" strokeweight=".5pt">
                      <v:textbox>
                        <w:txbxContent>
                          <w:p w14:paraId="1A22C129" w14:textId="77777777" w:rsidR="00FC6A35" w:rsidRPr="00FC6A35" w:rsidRDefault="00FC6A35" w:rsidP="00FC6A35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C6A3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Skills revisited, reinforced, and built upon across multiple units or checkpoints.</w:t>
                            </w:r>
                          </w:p>
                          <w:p w14:paraId="4259137E" w14:textId="77777777" w:rsidR="00FC6A35" w:rsidRDefault="00FC6A35" w:rsidP="00FC6A35"/>
                        </w:txbxContent>
                      </v:textbox>
                    </v:shape>
                  </w:pict>
                </mc:Fallback>
              </mc:AlternateContent>
            </w:r>
            <w:r w:rsidR="003127D6" w:rsidRPr="00977292">
              <w:rPr>
                <w:b/>
                <w:sz w:val="20"/>
                <w:szCs w:val="20"/>
              </w:rPr>
              <w:t xml:space="preserve">Skill </w:t>
            </w:r>
            <w:r w:rsidR="003127D6" w:rsidRPr="00977292">
              <w:rPr>
                <w:b/>
                <w:spacing w:val="-2"/>
                <w:sz w:val="20"/>
                <w:szCs w:val="20"/>
              </w:rPr>
              <w:t>Persistence</w:t>
            </w:r>
          </w:p>
        </w:tc>
        <w:tc>
          <w:tcPr>
            <w:tcW w:w="1999" w:type="dxa"/>
            <w:tcBorders>
              <w:top w:val="single" w:sz="4" w:space="0" w:color="000000"/>
              <w:right w:val="single" w:sz="4" w:space="0" w:color="000000"/>
            </w:tcBorders>
          </w:tcPr>
          <w:p w14:paraId="2772ECA0" w14:textId="77777777" w:rsidR="00D00A10" w:rsidRPr="00D00A10" w:rsidRDefault="00D00A10" w:rsidP="00D00A10">
            <w:pPr>
              <w:pStyle w:val="TableParagraph"/>
              <w:spacing w:line="260" w:lineRule="exact"/>
              <w:ind w:left="113"/>
              <w:rPr>
                <w:sz w:val="20"/>
                <w:szCs w:val="20"/>
              </w:rPr>
            </w:pPr>
            <w:r w:rsidRPr="00D00A10">
              <w:rPr>
                <w:sz w:val="20"/>
                <w:szCs w:val="20"/>
              </w:rPr>
              <w:t xml:space="preserve">Describes three foundational skills that will </w:t>
            </w:r>
            <w:r w:rsidR="00C3786C" w:rsidRPr="00D00A10">
              <w:rPr>
                <w:sz w:val="20"/>
                <w:szCs w:val="20"/>
              </w:rPr>
              <w:t>persist</w:t>
            </w:r>
            <w:r w:rsidRPr="00D00A10">
              <w:rPr>
                <w:sz w:val="20"/>
                <w:szCs w:val="20"/>
              </w:rPr>
              <w:t xml:space="preserve"> and be reinforced throughout the duration of the course.</w:t>
            </w:r>
          </w:p>
          <w:p w14:paraId="7EEC840C" w14:textId="77777777" w:rsidR="003127D6" w:rsidRPr="00977292" w:rsidRDefault="003127D6">
            <w:pPr>
              <w:pStyle w:val="TableParagraph"/>
              <w:spacing w:line="248" w:lineRule="exact"/>
              <w:ind w:left="113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92BCF7" w14:textId="77777777" w:rsidR="00A8324D" w:rsidRPr="00A8324D" w:rsidRDefault="00A8324D" w:rsidP="00A8324D">
            <w:pPr>
              <w:pStyle w:val="TableParagraph"/>
              <w:spacing w:line="260" w:lineRule="exact"/>
              <w:ind w:left="115"/>
              <w:rPr>
                <w:sz w:val="20"/>
                <w:szCs w:val="20"/>
              </w:rPr>
            </w:pPr>
            <w:r w:rsidRPr="00A8324D">
              <w:rPr>
                <w:sz w:val="20"/>
                <w:szCs w:val="20"/>
              </w:rPr>
              <w:t xml:space="preserve">Describes three foundational skills that are likely to persist through </w:t>
            </w:r>
            <w:proofErr w:type="gramStart"/>
            <w:r w:rsidR="00C3786C" w:rsidRPr="00A8324D">
              <w:rPr>
                <w:sz w:val="20"/>
                <w:szCs w:val="20"/>
              </w:rPr>
              <w:t>the</w:t>
            </w:r>
            <w:r w:rsidRPr="00A8324D">
              <w:rPr>
                <w:sz w:val="20"/>
                <w:szCs w:val="20"/>
              </w:rPr>
              <w:t xml:space="preserve"> majority of</w:t>
            </w:r>
            <w:proofErr w:type="gramEnd"/>
            <w:r w:rsidRPr="00A8324D">
              <w:rPr>
                <w:sz w:val="20"/>
                <w:szCs w:val="20"/>
              </w:rPr>
              <w:t xml:space="preserve"> the course. </w:t>
            </w:r>
          </w:p>
          <w:p w14:paraId="62682C44" w14:textId="77777777" w:rsidR="003127D6" w:rsidRPr="00977292" w:rsidRDefault="003127D6">
            <w:pPr>
              <w:pStyle w:val="TableParagraph"/>
              <w:spacing w:line="247" w:lineRule="exact"/>
              <w:ind w:left="115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77130E" w14:textId="77777777" w:rsidR="00A8324D" w:rsidRPr="00A8324D" w:rsidRDefault="00A8324D" w:rsidP="00A8324D">
            <w:pPr>
              <w:pStyle w:val="TableParagraph"/>
              <w:spacing w:line="260" w:lineRule="exact"/>
              <w:ind w:left="96"/>
              <w:rPr>
                <w:sz w:val="20"/>
                <w:szCs w:val="20"/>
              </w:rPr>
            </w:pPr>
            <w:r w:rsidRPr="00A8324D">
              <w:rPr>
                <w:sz w:val="20"/>
                <w:szCs w:val="20"/>
              </w:rPr>
              <w:t>Describes fewer than three foundational skills that do not persist throughout the course; they may only be taught in one or two isolated units.</w:t>
            </w:r>
          </w:p>
          <w:p w14:paraId="6022DE92" w14:textId="77777777" w:rsidR="003127D6" w:rsidRPr="00977292" w:rsidRDefault="003127D6">
            <w:pPr>
              <w:pStyle w:val="TableParagraph"/>
              <w:spacing w:line="248" w:lineRule="exact"/>
              <w:ind w:left="114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162C1" w14:textId="77777777" w:rsidR="00A8324D" w:rsidRPr="00A8324D" w:rsidRDefault="00A8324D" w:rsidP="00A8324D">
            <w:pPr>
              <w:pStyle w:val="TableParagraph"/>
              <w:spacing w:line="260" w:lineRule="exact"/>
              <w:ind w:left="114"/>
              <w:rPr>
                <w:sz w:val="20"/>
                <w:szCs w:val="20"/>
              </w:rPr>
            </w:pPr>
            <w:r w:rsidRPr="00A8324D">
              <w:rPr>
                <w:sz w:val="20"/>
                <w:szCs w:val="20"/>
              </w:rPr>
              <w:t>Skills are short-term and unlikely to persist throughout the course.</w:t>
            </w:r>
          </w:p>
          <w:p w14:paraId="79F6462C" w14:textId="77777777" w:rsidR="003127D6" w:rsidRPr="00977292" w:rsidRDefault="003127D6">
            <w:pPr>
              <w:pStyle w:val="TableParagraph"/>
              <w:spacing w:line="247" w:lineRule="exact"/>
              <w:ind w:left="114"/>
              <w:rPr>
                <w:sz w:val="20"/>
                <w:szCs w:val="20"/>
              </w:rPr>
            </w:pPr>
          </w:p>
        </w:tc>
      </w:tr>
      <w:tr w:rsidR="003127D6" w14:paraId="41830E25" w14:textId="77777777">
        <w:trPr>
          <w:trHeight w:val="2413"/>
        </w:trPr>
        <w:tc>
          <w:tcPr>
            <w:tcW w:w="2138" w:type="dxa"/>
            <w:shd w:val="clear" w:color="auto" w:fill="DAF2D1"/>
          </w:tcPr>
          <w:p w14:paraId="298ABD11" w14:textId="77777777" w:rsidR="003127D6" w:rsidRPr="00977292" w:rsidRDefault="00002B0B">
            <w:pPr>
              <w:pStyle w:val="TableParagraph"/>
              <w:spacing w:before="5" w:line="270" w:lineRule="exact"/>
              <w:ind w:left="104" w:right="368"/>
              <w:rPr>
                <w:b/>
                <w:sz w:val="20"/>
                <w:szCs w:val="20"/>
              </w:rPr>
            </w:pPr>
            <w:r w:rsidRPr="00977292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4BC5998F" wp14:editId="4F75CCF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434340</wp:posOffset>
                      </wp:positionV>
                      <wp:extent cx="1363980" cy="1036320"/>
                      <wp:effectExtent l="0" t="0" r="0" b="0"/>
                      <wp:wrapNone/>
                      <wp:docPr id="2033021192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3980" cy="1036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479F83" w14:textId="77777777" w:rsidR="00876407" w:rsidRPr="00876407" w:rsidRDefault="00876407" w:rsidP="00876407">
                                  <w:pP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876407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Performance-based verbs, observable evidence, etc.</w:t>
                                  </w:r>
                                </w:p>
                                <w:p w14:paraId="00BF300C" w14:textId="77777777" w:rsidR="00002B0B" w:rsidRDefault="00002B0B" w:rsidP="00002B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5998F" id="_x0000_s1043" type="#_x0000_t202" style="position:absolute;left:0;text-align:left;margin-left:-.25pt;margin-top:34.2pt;width:107.4pt;height:81.6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" filled="f" stroked="f" strokeweight=".5pt">
                      <v:textbox>
                        <w:txbxContent>
                          <w:p w14:paraId="32479F83" w14:textId="77777777" w:rsidR="00876407" w:rsidRPr="00876407" w:rsidRDefault="00876407" w:rsidP="00876407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876407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Performance-based verbs, observable evidence, etc.</w:t>
                            </w:r>
                          </w:p>
                          <w:p w14:paraId="00BF300C" w14:textId="77777777" w:rsidR="00002B0B" w:rsidRDefault="00002B0B" w:rsidP="00002B0B"/>
                        </w:txbxContent>
                      </v:textbox>
                    </v:shape>
                  </w:pict>
                </mc:Fallback>
              </mc:AlternateContent>
            </w:r>
            <w:r w:rsidR="003127D6" w:rsidRPr="00977292">
              <w:rPr>
                <w:b/>
                <w:sz w:val="20"/>
                <w:szCs w:val="20"/>
              </w:rPr>
              <w:t>Measurability</w:t>
            </w:r>
            <w:r w:rsidR="003127D6" w:rsidRPr="00977292">
              <w:rPr>
                <w:b/>
                <w:spacing w:val="-14"/>
                <w:sz w:val="20"/>
                <w:szCs w:val="20"/>
              </w:rPr>
              <w:t xml:space="preserve"> </w:t>
            </w:r>
            <w:r w:rsidR="003127D6" w:rsidRPr="00977292">
              <w:rPr>
                <w:b/>
                <w:sz w:val="20"/>
                <w:szCs w:val="20"/>
              </w:rPr>
              <w:t xml:space="preserve">of </w:t>
            </w:r>
            <w:r w:rsidR="003127D6" w:rsidRPr="00977292">
              <w:rPr>
                <w:b/>
                <w:spacing w:val="-2"/>
                <w:sz w:val="20"/>
                <w:szCs w:val="20"/>
              </w:rPr>
              <w:t>Skill</w:t>
            </w:r>
          </w:p>
        </w:tc>
        <w:tc>
          <w:tcPr>
            <w:tcW w:w="1999" w:type="dxa"/>
            <w:tcBorders>
              <w:top w:val="single" w:sz="4" w:space="0" w:color="000000"/>
              <w:right w:val="single" w:sz="4" w:space="0" w:color="000000"/>
            </w:tcBorders>
          </w:tcPr>
          <w:p w14:paraId="4A83F5B0" w14:textId="77777777" w:rsidR="00B51E4F" w:rsidRPr="00B51E4F" w:rsidRDefault="00B51E4F" w:rsidP="00B51E4F">
            <w:pPr>
              <w:pStyle w:val="TableParagraph"/>
              <w:ind w:left="114" w:hanging="1"/>
              <w:rPr>
                <w:sz w:val="20"/>
                <w:szCs w:val="20"/>
              </w:rPr>
            </w:pPr>
            <w:r w:rsidRPr="00B51E4F">
              <w:rPr>
                <w:sz w:val="20"/>
                <w:szCs w:val="20"/>
              </w:rPr>
              <w:t>Skills are clearly measurable through student work and are explicitly aligned to the TSP. Evidence of alignment is consistent and strengthens the intended learning outcome.</w:t>
            </w:r>
          </w:p>
          <w:p w14:paraId="437549D6" w14:textId="77777777" w:rsidR="003127D6" w:rsidRPr="00977292" w:rsidRDefault="003127D6">
            <w:pPr>
              <w:pStyle w:val="TableParagraph"/>
              <w:spacing w:line="246" w:lineRule="exact"/>
              <w:ind w:left="113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E7BF9" w14:textId="77777777" w:rsidR="00D917A5" w:rsidRPr="00D917A5" w:rsidRDefault="00D917A5" w:rsidP="00D917A5">
            <w:pPr>
              <w:pStyle w:val="TableParagraph"/>
              <w:ind w:left="115"/>
              <w:rPr>
                <w:sz w:val="20"/>
                <w:szCs w:val="20"/>
              </w:rPr>
            </w:pPr>
            <w:r w:rsidRPr="00D917A5">
              <w:rPr>
                <w:sz w:val="20"/>
                <w:szCs w:val="20"/>
              </w:rPr>
              <w:t xml:space="preserve">Skills are measurable through student work and are somewhat aligned to the TSP. Evidence of alignment is mostly consistent </w:t>
            </w:r>
          </w:p>
          <w:p w14:paraId="2C06C225" w14:textId="77777777" w:rsidR="003127D6" w:rsidRPr="00977292" w:rsidRDefault="003127D6">
            <w:pPr>
              <w:pStyle w:val="TableParagraph"/>
              <w:spacing w:line="248" w:lineRule="exact"/>
              <w:ind w:left="115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2D23F" w14:textId="77777777" w:rsidR="00D917A5" w:rsidRPr="00D917A5" w:rsidRDefault="00D917A5" w:rsidP="00D917A5">
            <w:pPr>
              <w:pStyle w:val="TableParagraph"/>
              <w:ind w:left="114"/>
              <w:rPr>
                <w:spacing w:val="-2"/>
                <w:sz w:val="20"/>
                <w:szCs w:val="20"/>
              </w:rPr>
            </w:pPr>
            <w:r w:rsidRPr="00D917A5">
              <w:rPr>
                <w:spacing w:val="-2"/>
                <w:sz w:val="20"/>
                <w:szCs w:val="20"/>
              </w:rPr>
              <w:t>Skills have limited measurability; alignment to student demonstration of mastery is unclear.</w:t>
            </w:r>
          </w:p>
          <w:p w14:paraId="76587554" w14:textId="77777777" w:rsidR="003127D6" w:rsidRPr="00977292" w:rsidRDefault="003127D6">
            <w:pPr>
              <w:pStyle w:val="TableParagraph"/>
              <w:spacing w:line="248" w:lineRule="exact"/>
              <w:ind w:left="114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A0B6E" w14:textId="77777777" w:rsidR="00D917A5" w:rsidRPr="00D917A5" w:rsidRDefault="00C3786C" w:rsidP="00D917A5">
            <w:pPr>
              <w:pStyle w:val="TableParagraph"/>
              <w:ind w:left="114"/>
              <w:rPr>
                <w:sz w:val="20"/>
                <w:szCs w:val="20"/>
              </w:rPr>
            </w:pPr>
            <w:r w:rsidRPr="00D917A5">
              <w:rPr>
                <w:sz w:val="20"/>
                <w:szCs w:val="20"/>
              </w:rPr>
              <w:t>Skills</w:t>
            </w:r>
            <w:r w:rsidR="00D917A5" w:rsidRPr="00D917A5">
              <w:rPr>
                <w:sz w:val="20"/>
                <w:szCs w:val="20"/>
              </w:rPr>
              <w:t xml:space="preserve"> cannot be measured through student work.</w:t>
            </w:r>
          </w:p>
          <w:p w14:paraId="42B554CD" w14:textId="77777777" w:rsidR="003127D6" w:rsidRPr="00977292" w:rsidRDefault="003127D6">
            <w:pPr>
              <w:pStyle w:val="TableParagraph"/>
              <w:spacing w:line="248" w:lineRule="exact"/>
              <w:ind w:left="114"/>
              <w:rPr>
                <w:sz w:val="20"/>
                <w:szCs w:val="20"/>
              </w:rPr>
            </w:pPr>
          </w:p>
        </w:tc>
      </w:tr>
      <w:tr w:rsidR="003127D6" w14:paraId="2900379C" w14:textId="77777777">
        <w:trPr>
          <w:trHeight w:val="2299"/>
        </w:trPr>
        <w:tc>
          <w:tcPr>
            <w:tcW w:w="2138" w:type="dxa"/>
            <w:tcBorders>
              <w:top w:val="single" w:sz="12" w:space="0" w:color="7E8B78"/>
            </w:tcBorders>
            <w:shd w:val="clear" w:color="auto" w:fill="DAF2D1"/>
          </w:tcPr>
          <w:p w14:paraId="5BC27AD4" w14:textId="77777777" w:rsidR="003127D6" w:rsidRPr="00977292" w:rsidRDefault="003127D6">
            <w:pPr>
              <w:pStyle w:val="TableParagraph"/>
              <w:spacing w:line="272" w:lineRule="exact"/>
              <w:ind w:left="104" w:right="64"/>
              <w:rPr>
                <w:b/>
                <w:sz w:val="20"/>
                <w:szCs w:val="20"/>
              </w:rPr>
            </w:pPr>
            <w:r w:rsidRPr="00977292">
              <w:rPr>
                <w:b/>
                <w:spacing w:val="-2"/>
                <w:sz w:val="20"/>
                <w:szCs w:val="20"/>
              </w:rPr>
              <w:t>Growth</w:t>
            </w:r>
            <w:r w:rsidRPr="00977292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977292">
              <w:rPr>
                <w:b/>
                <w:spacing w:val="-2"/>
                <w:sz w:val="20"/>
                <w:szCs w:val="20"/>
              </w:rPr>
              <w:t xml:space="preserve">Potential </w:t>
            </w:r>
            <w:r w:rsidRPr="00977292">
              <w:rPr>
                <w:b/>
                <w:sz w:val="20"/>
                <w:szCs w:val="20"/>
              </w:rPr>
              <w:t>for Students and</w:t>
            </w:r>
          </w:p>
          <w:p w14:paraId="4EEF0B9A" w14:textId="77777777" w:rsidR="003127D6" w:rsidRPr="00977292" w:rsidRDefault="00417843">
            <w:pPr>
              <w:pStyle w:val="TableParagraph"/>
              <w:spacing w:line="289" w:lineRule="exact"/>
              <w:ind w:left="104"/>
              <w:rPr>
                <w:b/>
                <w:sz w:val="20"/>
                <w:szCs w:val="20"/>
              </w:rPr>
            </w:pPr>
            <w:r w:rsidRPr="00977292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0B4D342B" wp14:editId="219B097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179070</wp:posOffset>
                      </wp:positionV>
                      <wp:extent cx="1363980" cy="1036320"/>
                      <wp:effectExtent l="0" t="0" r="0" b="0"/>
                      <wp:wrapNone/>
                      <wp:docPr id="91197432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3980" cy="1036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565C3D" w14:textId="77777777" w:rsidR="00FB5F61" w:rsidRPr="00FB5F61" w:rsidRDefault="00FB5F61" w:rsidP="00FB5F61">
                                  <w:pP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FB5F61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Skills show growth potential that pushes students beyond their current performance level.</w:t>
                                  </w:r>
                                </w:p>
                                <w:p w14:paraId="661D4848" w14:textId="77777777" w:rsidR="00417843" w:rsidRDefault="00417843" w:rsidP="004178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D342B" id="_x0000_s1044" type="#_x0000_t202" style="position:absolute;left:0;text-align:left;margin-left:-.25pt;margin-top:14.1pt;width:107.4pt;height:81.6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" filled="f" stroked="f" strokeweight=".5pt">
                      <v:textbox>
                        <w:txbxContent>
                          <w:p w14:paraId="22565C3D" w14:textId="77777777" w:rsidR="00FB5F61" w:rsidRPr="00FB5F61" w:rsidRDefault="00FB5F61" w:rsidP="00FB5F61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B5F6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Skills show growth potential that pushes students beyond their current performance level.</w:t>
                            </w:r>
                          </w:p>
                          <w:p w14:paraId="661D4848" w14:textId="77777777" w:rsidR="00417843" w:rsidRDefault="00417843" w:rsidP="00417843"/>
                        </w:txbxContent>
                      </v:textbox>
                    </v:shape>
                  </w:pict>
                </mc:Fallback>
              </mc:AlternateContent>
            </w:r>
            <w:r w:rsidR="003127D6" w:rsidRPr="00977292">
              <w:rPr>
                <w:b/>
                <w:spacing w:val="-2"/>
                <w:sz w:val="20"/>
                <w:szCs w:val="20"/>
              </w:rPr>
              <w:t>Teacher</w:t>
            </w:r>
          </w:p>
        </w:tc>
        <w:tc>
          <w:tcPr>
            <w:tcW w:w="1999" w:type="dxa"/>
            <w:tcBorders>
              <w:top w:val="single" w:sz="4" w:space="0" w:color="000000"/>
              <w:right w:val="single" w:sz="4" w:space="0" w:color="000000"/>
            </w:tcBorders>
          </w:tcPr>
          <w:p w14:paraId="439D0510" w14:textId="77777777" w:rsidR="00FB1482" w:rsidRPr="00FB1482" w:rsidRDefault="00FB1482" w:rsidP="00FB1482">
            <w:pPr>
              <w:pStyle w:val="TableParagraph"/>
              <w:spacing w:line="247" w:lineRule="exact"/>
              <w:ind w:left="113"/>
              <w:rPr>
                <w:sz w:val="20"/>
                <w:szCs w:val="20"/>
              </w:rPr>
            </w:pPr>
            <w:r w:rsidRPr="00FB1482">
              <w:rPr>
                <w:sz w:val="20"/>
                <w:szCs w:val="20"/>
              </w:rPr>
              <w:t>Skills focus on areas that show clear growth potential for students. Skills are applicable for this cou</w:t>
            </w:r>
            <w:r w:rsidRPr="00977292">
              <w:rPr>
                <w:sz w:val="20"/>
                <w:szCs w:val="20"/>
              </w:rPr>
              <w:t>r</w:t>
            </w:r>
            <w:r w:rsidRPr="00FB1482">
              <w:rPr>
                <w:sz w:val="20"/>
                <w:szCs w:val="20"/>
              </w:rPr>
              <w:t>se and beyond with meaningful long-term impact.</w:t>
            </w:r>
          </w:p>
          <w:p w14:paraId="79D802C9" w14:textId="77777777" w:rsidR="003127D6" w:rsidRPr="00977292" w:rsidRDefault="003127D6">
            <w:pPr>
              <w:pStyle w:val="TableParagraph"/>
              <w:spacing w:line="247" w:lineRule="exact"/>
              <w:ind w:left="113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FE043" w14:textId="77777777" w:rsidR="007A7E42" w:rsidRPr="007A7E42" w:rsidRDefault="007A7E42" w:rsidP="007A7E42">
            <w:pPr>
              <w:pStyle w:val="TableParagraph"/>
              <w:spacing w:line="248" w:lineRule="exact"/>
              <w:ind w:left="115"/>
              <w:rPr>
                <w:sz w:val="20"/>
                <w:szCs w:val="20"/>
              </w:rPr>
            </w:pPr>
            <w:r w:rsidRPr="007A7E42">
              <w:rPr>
                <w:sz w:val="20"/>
                <w:szCs w:val="20"/>
              </w:rPr>
              <w:t xml:space="preserve">Skills </w:t>
            </w:r>
            <w:r w:rsidR="00C3786C" w:rsidRPr="007A7E42">
              <w:rPr>
                <w:sz w:val="20"/>
                <w:szCs w:val="20"/>
              </w:rPr>
              <w:t>focus</w:t>
            </w:r>
            <w:r w:rsidRPr="007A7E42">
              <w:rPr>
                <w:sz w:val="20"/>
                <w:szCs w:val="20"/>
              </w:rPr>
              <w:t xml:space="preserve"> on areas that show growth for students and have some connection to long-term development. </w:t>
            </w:r>
          </w:p>
          <w:p w14:paraId="037B654D" w14:textId="77777777" w:rsidR="003127D6" w:rsidRPr="00977292" w:rsidRDefault="003127D6">
            <w:pPr>
              <w:pStyle w:val="TableParagraph"/>
              <w:spacing w:line="248" w:lineRule="exact"/>
              <w:ind w:left="115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9F14C" w14:textId="77777777" w:rsidR="007A7E42" w:rsidRPr="007A7E42" w:rsidRDefault="007A7E42" w:rsidP="007A7E42">
            <w:pPr>
              <w:pStyle w:val="TableParagraph"/>
              <w:ind w:left="114" w:right="221"/>
              <w:rPr>
                <w:sz w:val="20"/>
                <w:szCs w:val="20"/>
              </w:rPr>
            </w:pPr>
            <w:r w:rsidRPr="007A7E42">
              <w:rPr>
                <w:sz w:val="20"/>
                <w:szCs w:val="20"/>
              </w:rPr>
              <w:t xml:space="preserve">Growth potential is limited or lacks clear benefits for students. </w:t>
            </w:r>
          </w:p>
          <w:p w14:paraId="3CDABE89" w14:textId="77777777" w:rsidR="003127D6" w:rsidRPr="00977292" w:rsidRDefault="003127D6">
            <w:pPr>
              <w:pStyle w:val="TableParagraph"/>
              <w:spacing w:line="248" w:lineRule="exact"/>
              <w:ind w:left="114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C6403" w14:textId="77777777" w:rsidR="007E070B" w:rsidRPr="007E070B" w:rsidRDefault="007E070B" w:rsidP="007E070B">
            <w:pPr>
              <w:pStyle w:val="TableParagraph"/>
              <w:ind w:left="114" w:right="196"/>
              <w:rPr>
                <w:sz w:val="20"/>
                <w:szCs w:val="20"/>
              </w:rPr>
            </w:pPr>
            <w:r w:rsidRPr="007E070B">
              <w:rPr>
                <w:sz w:val="20"/>
                <w:szCs w:val="20"/>
              </w:rPr>
              <w:t xml:space="preserve">No clear focus on growth or benefits for students. </w:t>
            </w:r>
          </w:p>
          <w:p w14:paraId="7225A38C" w14:textId="77777777" w:rsidR="003127D6" w:rsidRPr="00977292" w:rsidRDefault="003127D6">
            <w:pPr>
              <w:pStyle w:val="TableParagraph"/>
              <w:spacing w:line="268" w:lineRule="exact"/>
              <w:ind w:left="114"/>
              <w:rPr>
                <w:sz w:val="20"/>
                <w:szCs w:val="20"/>
              </w:rPr>
            </w:pPr>
          </w:p>
        </w:tc>
      </w:tr>
      <w:tr w:rsidR="003127D6" w14:paraId="3DE186C3" w14:textId="77777777">
        <w:trPr>
          <w:trHeight w:val="1730"/>
        </w:trPr>
        <w:tc>
          <w:tcPr>
            <w:tcW w:w="2138" w:type="dxa"/>
            <w:shd w:val="clear" w:color="auto" w:fill="DAF2D1"/>
          </w:tcPr>
          <w:p w14:paraId="086217FE" w14:textId="77777777" w:rsidR="003127D6" w:rsidRPr="00977292" w:rsidRDefault="003127D6">
            <w:pPr>
              <w:pStyle w:val="TableParagraph"/>
              <w:spacing w:line="271" w:lineRule="exact"/>
              <w:ind w:left="104"/>
              <w:rPr>
                <w:b/>
                <w:sz w:val="20"/>
                <w:szCs w:val="20"/>
              </w:rPr>
            </w:pPr>
            <w:r w:rsidRPr="00977292">
              <w:rPr>
                <w:b/>
                <w:sz w:val="20"/>
                <w:szCs w:val="20"/>
              </w:rPr>
              <w:t xml:space="preserve">Clarity </w:t>
            </w:r>
            <w:r w:rsidRPr="00977292">
              <w:rPr>
                <w:b/>
                <w:spacing w:val="-5"/>
                <w:sz w:val="20"/>
                <w:szCs w:val="20"/>
              </w:rPr>
              <w:t>and</w:t>
            </w:r>
          </w:p>
          <w:p w14:paraId="363F2738" w14:textId="77777777" w:rsidR="003127D6" w:rsidRPr="00977292" w:rsidRDefault="003127D6">
            <w:pPr>
              <w:pStyle w:val="TableParagraph"/>
              <w:spacing w:before="9" w:line="223" w:lineRule="auto"/>
              <w:ind w:left="104" w:right="470"/>
              <w:rPr>
                <w:b/>
                <w:sz w:val="20"/>
                <w:szCs w:val="20"/>
              </w:rPr>
            </w:pPr>
            <w:r w:rsidRPr="00977292">
              <w:rPr>
                <w:b/>
                <w:sz w:val="20"/>
                <w:szCs w:val="20"/>
              </w:rPr>
              <w:t>Alignment</w:t>
            </w:r>
            <w:r w:rsidRPr="00977292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977292">
              <w:rPr>
                <w:b/>
                <w:sz w:val="20"/>
                <w:szCs w:val="20"/>
              </w:rPr>
              <w:t xml:space="preserve">with </w:t>
            </w:r>
            <w:r w:rsidRPr="00977292">
              <w:rPr>
                <w:b/>
                <w:spacing w:val="-2"/>
                <w:sz w:val="20"/>
                <w:szCs w:val="20"/>
              </w:rPr>
              <w:t>Standards</w:t>
            </w:r>
          </w:p>
        </w:tc>
        <w:tc>
          <w:tcPr>
            <w:tcW w:w="1999" w:type="dxa"/>
            <w:tcBorders>
              <w:top w:val="single" w:sz="4" w:space="0" w:color="000000"/>
              <w:right w:val="single" w:sz="4" w:space="0" w:color="000000"/>
            </w:tcBorders>
          </w:tcPr>
          <w:p w14:paraId="2FD04ECF" w14:textId="77777777" w:rsidR="007E070B" w:rsidRPr="007E070B" w:rsidRDefault="007E070B" w:rsidP="007E070B">
            <w:pPr>
              <w:pStyle w:val="TableParagraph"/>
              <w:spacing w:line="260" w:lineRule="exact"/>
              <w:ind w:left="113"/>
              <w:rPr>
                <w:sz w:val="20"/>
                <w:szCs w:val="20"/>
              </w:rPr>
            </w:pPr>
            <w:r w:rsidRPr="007E070B">
              <w:rPr>
                <w:sz w:val="20"/>
                <w:szCs w:val="20"/>
              </w:rPr>
              <w:t xml:space="preserve">Skills are well defined and clearly aligned with relevant course standards. </w:t>
            </w:r>
          </w:p>
          <w:p w14:paraId="656C2F44" w14:textId="77777777" w:rsidR="003127D6" w:rsidRPr="00977292" w:rsidRDefault="003127D6">
            <w:pPr>
              <w:pStyle w:val="TableParagraph"/>
              <w:spacing w:line="248" w:lineRule="exact"/>
              <w:ind w:left="113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E3C44" w14:textId="77777777" w:rsidR="00DC255E" w:rsidRPr="00DC255E" w:rsidRDefault="00DC255E" w:rsidP="00DC255E">
            <w:pPr>
              <w:pStyle w:val="TableParagraph"/>
              <w:spacing w:line="260" w:lineRule="exact"/>
              <w:ind w:left="115"/>
              <w:rPr>
                <w:sz w:val="20"/>
                <w:szCs w:val="20"/>
              </w:rPr>
            </w:pPr>
            <w:r w:rsidRPr="00DC255E">
              <w:rPr>
                <w:sz w:val="20"/>
                <w:szCs w:val="20"/>
              </w:rPr>
              <w:t>Skills are defined and aligned to course standards, though focus may vary.</w:t>
            </w:r>
          </w:p>
          <w:p w14:paraId="743ABA24" w14:textId="77777777" w:rsidR="003127D6" w:rsidRPr="00977292" w:rsidRDefault="003127D6">
            <w:pPr>
              <w:pStyle w:val="TableParagraph"/>
              <w:spacing w:line="248" w:lineRule="exact"/>
              <w:ind w:left="115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03F530" w14:textId="77777777" w:rsidR="003127D6" w:rsidRPr="00977292" w:rsidRDefault="00DC255E">
            <w:pPr>
              <w:pStyle w:val="TableParagraph"/>
              <w:spacing w:line="248" w:lineRule="exact"/>
              <w:ind w:left="114"/>
              <w:rPr>
                <w:sz w:val="20"/>
                <w:szCs w:val="20"/>
              </w:rPr>
            </w:pPr>
            <w:r w:rsidRPr="00977292">
              <w:rPr>
                <w:sz w:val="20"/>
                <w:szCs w:val="20"/>
              </w:rPr>
              <w:t>Skills lack clear definition or are only partially aligned with course standards.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1F175" w14:textId="77777777" w:rsidR="00DC255E" w:rsidRPr="00DC255E" w:rsidRDefault="00DC255E" w:rsidP="00DC255E">
            <w:pPr>
              <w:pStyle w:val="TableParagraph"/>
              <w:spacing w:line="260" w:lineRule="exact"/>
              <w:ind w:left="114"/>
              <w:rPr>
                <w:sz w:val="20"/>
                <w:szCs w:val="20"/>
              </w:rPr>
            </w:pPr>
            <w:r w:rsidRPr="00DC255E">
              <w:rPr>
                <w:sz w:val="20"/>
                <w:szCs w:val="20"/>
              </w:rPr>
              <w:t>Skills are unclear, unfocused and not aligned to course standards.</w:t>
            </w:r>
          </w:p>
          <w:p w14:paraId="0CF8BFC4" w14:textId="77777777" w:rsidR="003127D6" w:rsidRPr="00977292" w:rsidRDefault="003127D6">
            <w:pPr>
              <w:pStyle w:val="TableParagraph"/>
              <w:ind w:left="114" w:right="752"/>
              <w:rPr>
                <w:sz w:val="20"/>
                <w:szCs w:val="20"/>
              </w:rPr>
            </w:pPr>
          </w:p>
        </w:tc>
      </w:tr>
    </w:tbl>
    <w:p w14:paraId="0FFBC866" w14:textId="77777777" w:rsidR="00657863" w:rsidRDefault="00613917">
      <w:pPr>
        <w:pStyle w:val="BodyText"/>
        <w:spacing w:before="2"/>
        <w:rPr>
          <w:rFonts w:ascii="Cambria"/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837" behindDoc="0" locked="0" layoutInCell="1" allowOverlap="1" wp14:anchorId="5BEE4209" wp14:editId="4F8D6FB9">
                <wp:simplePos x="0" y="0"/>
                <wp:positionH relativeFrom="column">
                  <wp:posOffset>5725795</wp:posOffset>
                </wp:positionH>
                <wp:positionV relativeFrom="paragraph">
                  <wp:posOffset>57966</wp:posOffset>
                </wp:positionV>
                <wp:extent cx="1233715" cy="471714"/>
                <wp:effectExtent l="0" t="0" r="0" b="0"/>
                <wp:wrapNone/>
                <wp:docPr id="29544434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715" cy="471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8A413" w14:textId="77777777" w:rsidR="00613917" w:rsidRDefault="00613917" w:rsidP="006139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0-5 Beginning </w:t>
                            </w:r>
                          </w:p>
                          <w:p w14:paraId="616B525B" w14:textId="77777777" w:rsidR="00613917" w:rsidRPr="00613917" w:rsidRDefault="00613917" w:rsidP="0061391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Revision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E4209" id="Text Box 6" o:spid="_x0000_s1045" type="#_x0000_t202" style="position:absolute;margin-left:450.85pt;margin-top:4.55pt;width:97.15pt;height:37.15pt;z-index:2516818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" filled="f" stroked="f" strokeweight=".5pt">
                <v:textbox>
                  <w:txbxContent>
                    <w:p w14:paraId="7868A413" w14:textId="77777777" w:rsidR="00613917" w:rsidRDefault="00613917" w:rsidP="0061391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0-5 Beginning </w:t>
                      </w:r>
                    </w:p>
                    <w:p w14:paraId="616B525B" w14:textId="77777777" w:rsidR="00613917" w:rsidRPr="00613917" w:rsidRDefault="00613917" w:rsidP="0061391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Revision Needed</w:t>
                      </w:r>
                    </w:p>
                  </w:txbxContent>
                </v:textbox>
              </v:shape>
            </w:pict>
          </mc:Fallback>
        </mc:AlternateContent>
      </w:r>
    </w:p>
    <w:p w14:paraId="4943B790" w14:textId="77777777" w:rsidR="00657863" w:rsidRDefault="00657863">
      <w:pPr>
        <w:rPr>
          <w:rFonts w:ascii="Cambria"/>
          <w:sz w:val="6"/>
        </w:rPr>
        <w:sectPr w:rsidR="00657863">
          <w:pgSz w:w="12240" w:h="15840"/>
          <w:pgMar w:top="820" w:right="360" w:bottom="920" w:left="460" w:header="0" w:footer="732" w:gutter="0"/>
          <w:cols w:space="720"/>
        </w:sectPr>
      </w:pPr>
    </w:p>
    <w:p w14:paraId="45E5E63B" w14:textId="77777777" w:rsidR="00657863" w:rsidRDefault="00613917" w:rsidP="70C7B351">
      <w:pPr>
        <w:tabs>
          <w:tab w:val="left" w:pos="3854"/>
          <w:tab w:val="left" w:pos="6465"/>
        </w:tabs>
        <w:spacing w:before="82" w:line="292" w:lineRule="exact"/>
        <w:ind w:left="1237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89" behindDoc="0" locked="0" layoutInCell="1" allowOverlap="1" wp14:anchorId="76973CA4" wp14:editId="60BF8AA6">
                <wp:simplePos x="0" y="0"/>
                <wp:positionH relativeFrom="column">
                  <wp:posOffset>4071711</wp:posOffset>
                </wp:positionH>
                <wp:positionV relativeFrom="paragraph">
                  <wp:posOffset>13607</wp:posOffset>
                </wp:positionV>
                <wp:extent cx="1233715" cy="471714"/>
                <wp:effectExtent l="0" t="0" r="0" b="0"/>
                <wp:wrapNone/>
                <wp:docPr id="186563467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715" cy="471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D7B1B" w14:textId="77777777" w:rsidR="00613917" w:rsidRPr="00613917" w:rsidRDefault="006139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13917">
                              <w:rPr>
                                <w:sz w:val="20"/>
                                <w:szCs w:val="20"/>
                              </w:rPr>
                              <w:t xml:space="preserve">6-10 Developing </w:t>
                            </w:r>
                          </w:p>
                          <w:p w14:paraId="42589CBD" w14:textId="77777777" w:rsidR="00613917" w:rsidRPr="00613917" w:rsidRDefault="0061391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13917">
                              <w:rPr>
                                <w:sz w:val="20"/>
                                <w:szCs w:val="20"/>
                              </w:rPr>
                              <w:t>Revision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73CA4" id="_x0000_s1046" type="#_x0000_t202" style="position:absolute;left:0;text-align:left;margin-left:320.6pt;margin-top:1.05pt;width:97.15pt;height:37.15pt;z-index:2516797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" filled="f" stroked="f" strokeweight=".5pt">
                <v:textbox>
                  <w:txbxContent>
                    <w:p w14:paraId="48AD7B1B" w14:textId="77777777" w:rsidR="00613917" w:rsidRPr="00613917" w:rsidRDefault="00613917">
                      <w:pPr>
                        <w:rPr>
                          <w:sz w:val="20"/>
                          <w:szCs w:val="20"/>
                        </w:rPr>
                      </w:pPr>
                      <w:r w:rsidRPr="00613917">
                        <w:rPr>
                          <w:sz w:val="20"/>
                          <w:szCs w:val="20"/>
                        </w:rPr>
                        <w:t xml:space="preserve">6-10 Developing </w:t>
                      </w:r>
                    </w:p>
                    <w:p w14:paraId="42589CBD" w14:textId="77777777" w:rsidR="00613917" w:rsidRPr="00613917" w:rsidRDefault="00613917">
                      <w:pPr>
                        <w:rPr>
                          <w:sz w:val="16"/>
                          <w:szCs w:val="16"/>
                        </w:rPr>
                      </w:pPr>
                      <w:r w:rsidRPr="00613917">
                        <w:rPr>
                          <w:sz w:val="20"/>
                          <w:szCs w:val="20"/>
                        </w:rPr>
                        <w:t>Revision Needed</w:t>
                      </w:r>
                    </w:p>
                  </w:txbxContent>
                </v:textbox>
              </v:shape>
            </w:pict>
          </mc:Fallback>
        </mc:AlternateContent>
      </w:r>
      <w:r w:rsidR="007415A2">
        <w:rPr>
          <w:noProof/>
        </w:rPr>
        <mc:AlternateContent>
          <mc:Choice Requires="wps">
            <w:drawing>
              <wp:anchor distT="0" distB="0" distL="0" distR="0" simplePos="0" relativeHeight="251658258" behindDoc="0" locked="0" layoutInCell="1" allowOverlap="1" wp14:anchorId="0262B79D" wp14:editId="202AA421">
                <wp:simplePos x="0" y="0"/>
                <wp:positionH relativeFrom="page">
                  <wp:posOffset>749754</wp:posOffset>
                </wp:positionH>
                <wp:positionV relativeFrom="paragraph">
                  <wp:posOffset>61497</wp:posOffset>
                </wp:positionV>
                <wp:extent cx="292735" cy="29273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292735">
                              <a:moveTo>
                                <a:pt x="0" y="0"/>
                              </a:moveTo>
                              <a:lnTo>
                                <a:pt x="0" y="292341"/>
                              </a:lnTo>
                              <a:lnTo>
                                <a:pt x="292341" y="292341"/>
                              </a:lnTo>
                              <a:lnTo>
                                <a:pt x="2923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5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73491" id="Graphic 34" o:spid="_x0000_s1026" style="position:absolute;margin-left:59.05pt;margin-top:4.85pt;width:23.05pt;height:23.05pt;z-index:2516582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735,2927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" path="m,l,292341r292341,l292341,,,xe" filled="f" strokeweight=".18061mm">
                <v:path arrowok="t"/>
                <w10:wrap anchorx="page"/>
              </v:shape>
            </w:pict>
          </mc:Fallback>
        </mc:AlternateContent>
      </w:r>
      <w:r w:rsidR="007415A2">
        <w:rPr>
          <w:noProof/>
        </w:rPr>
        <mc:AlternateContent>
          <mc:Choice Requires="wps">
            <w:drawing>
              <wp:anchor distT="0" distB="0" distL="0" distR="0" simplePos="0" relativeHeight="251658266" behindDoc="1" locked="0" layoutInCell="1" allowOverlap="1" wp14:anchorId="1EE75245" wp14:editId="2B4BE81A">
                <wp:simplePos x="0" y="0"/>
                <wp:positionH relativeFrom="page">
                  <wp:posOffset>2409629</wp:posOffset>
                </wp:positionH>
                <wp:positionV relativeFrom="paragraph">
                  <wp:posOffset>61497</wp:posOffset>
                </wp:positionV>
                <wp:extent cx="292735" cy="29273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292735">
                              <a:moveTo>
                                <a:pt x="0" y="0"/>
                              </a:moveTo>
                              <a:lnTo>
                                <a:pt x="0" y="292341"/>
                              </a:lnTo>
                              <a:lnTo>
                                <a:pt x="292341" y="292341"/>
                              </a:lnTo>
                              <a:lnTo>
                                <a:pt x="2923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5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EDE56" id="Graphic 35" o:spid="_x0000_s1026" style="position:absolute;margin-left:189.75pt;margin-top:4.85pt;width:23.05pt;height:23.05pt;z-index:-2516582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735,2927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" path="m,l,292341r292341,l292341,,,xe" filled="f" strokeweight=".18061mm">
                <v:path arrowok="t"/>
                <w10:wrap anchorx="page"/>
              </v:shape>
            </w:pict>
          </mc:Fallback>
        </mc:AlternateContent>
      </w:r>
      <w:r w:rsidR="007415A2">
        <w:rPr>
          <w:noProof/>
        </w:rPr>
        <mc:AlternateContent>
          <mc:Choice Requires="wps">
            <w:drawing>
              <wp:anchor distT="0" distB="0" distL="0" distR="0" simplePos="0" relativeHeight="251658267" behindDoc="1" locked="0" layoutInCell="1" allowOverlap="1" wp14:anchorId="1A13E86B" wp14:editId="08C8027A">
                <wp:simplePos x="0" y="0"/>
                <wp:positionH relativeFrom="page">
                  <wp:posOffset>4069504</wp:posOffset>
                </wp:positionH>
                <wp:positionV relativeFrom="paragraph">
                  <wp:posOffset>61497</wp:posOffset>
                </wp:positionV>
                <wp:extent cx="292735" cy="29273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292735">
                              <a:moveTo>
                                <a:pt x="0" y="0"/>
                              </a:moveTo>
                              <a:lnTo>
                                <a:pt x="0" y="292341"/>
                              </a:lnTo>
                              <a:lnTo>
                                <a:pt x="292341" y="292341"/>
                              </a:lnTo>
                              <a:lnTo>
                                <a:pt x="2923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5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073B6" id="Graphic 36" o:spid="_x0000_s1026" style="position:absolute;margin-left:320.45pt;margin-top:4.85pt;width:23.05pt;height:23.05pt;z-index:-2516582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735,2927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" path="m,l,292341r292341,l292341,,,xe" filled="f" strokeweight=".18061mm">
                <v:path arrowok="t"/>
                <w10:wrap anchorx="page"/>
              </v:shape>
            </w:pict>
          </mc:Fallback>
        </mc:AlternateContent>
      </w:r>
      <w:r w:rsidR="007415A2">
        <w:rPr>
          <w:noProof/>
        </w:rPr>
        <mc:AlternateContent>
          <mc:Choice Requires="wps">
            <w:drawing>
              <wp:anchor distT="0" distB="0" distL="0" distR="0" simplePos="0" relativeHeight="251658259" behindDoc="0" locked="0" layoutInCell="1" allowOverlap="1" wp14:anchorId="7C13BF3C" wp14:editId="1C9C547D">
                <wp:simplePos x="0" y="0"/>
                <wp:positionH relativeFrom="page">
                  <wp:posOffset>5729378</wp:posOffset>
                </wp:positionH>
                <wp:positionV relativeFrom="paragraph">
                  <wp:posOffset>61497</wp:posOffset>
                </wp:positionV>
                <wp:extent cx="292735" cy="29273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292735">
                              <a:moveTo>
                                <a:pt x="0" y="0"/>
                              </a:moveTo>
                              <a:lnTo>
                                <a:pt x="0" y="292341"/>
                              </a:lnTo>
                              <a:lnTo>
                                <a:pt x="292341" y="292341"/>
                              </a:lnTo>
                              <a:lnTo>
                                <a:pt x="2923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5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0950E" id="Graphic 37" o:spid="_x0000_s1026" style="position:absolute;margin-left:451.15pt;margin-top:4.85pt;width:23.05pt;height:23.05pt;z-index:2516582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735,2927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" path="m,l,292341r292341,l292341,,,xe" filled="f" strokeweight=".18061mm">
                <v:path arrowok="t"/>
                <w10:wrap anchorx="page"/>
              </v:shape>
            </w:pict>
          </mc:Fallback>
        </mc:AlternateContent>
      </w:r>
      <w:r w:rsidR="007415A2" w:rsidRPr="70C7B351">
        <w:rPr>
          <w:sz w:val="20"/>
          <w:szCs w:val="20"/>
        </w:rPr>
        <w:t>16 -</w:t>
      </w:r>
      <w:r w:rsidR="007415A2" w:rsidRPr="70C7B351">
        <w:rPr>
          <w:spacing w:val="-1"/>
          <w:sz w:val="20"/>
          <w:szCs w:val="20"/>
        </w:rPr>
        <w:t xml:space="preserve"> </w:t>
      </w:r>
      <w:r w:rsidR="007415A2" w:rsidRPr="70C7B351">
        <w:rPr>
          <w:sz w:val="20"/>
          <w:szCs w:val="20"/>
        </w:rPr>
        <w:t xml:space="preserve">20 </w:t>
      </w:r>
      <w:r w:rsidR="007415A2" w:rsidRPr="70C7B351">
        <w:rPr>
          <w:spacing w:val="-2"/>
          <w:sz w:val="20"/>
          <w:szCs w:val="20"/>
        </w:rPr>
        <w:t>Exemplary</w:t>
      </w:r>
      <w:r w:rsidR="45C6F61E" w:rsidRPr="70C7B351">
        <w:rPr>
          <w:spacing w:val="-2"/>
          <w:sz w:val="20"/>
          <w:szCs w:val="20"/>
        </w:rPr>
        <w:t xml:space="preserve">.                       </w:t>
      </w:r>
      <w:r>
        <w:rPr>
          <w:spacing w:val="-2"/>
          <w:sz w:val="20"/>
          <w:szCs w:val="20"/>
        </w:rPr>
        <w:t xml:space="preserve">    </w:t>
      </w:r>
      <w:r w:rsidR="007415A2" w:rsidRPr="70C7B351">
        <w:rPr>
          <w:sz w:val="20"/>
          <w:szCs w:val="20"/>
        </w:rPr>
        <w:t>11 -</w:t>
      </w:r>
      <w:r w:rsidR="007415A2" w:rsidRPr="70C7B351">
        <w:rPr>
          <w:spacing w:val="-1"/>
          <w:sz w:val="20"/>
          <w:szCs w:val="20"/>
        </w:rPr>
        <w:t xml:space="preserve"> </w:t>
      </w:r>
      <w:r w:rsidR="007415A2" w:rsidRPr="70C7B351">
        <w:rPr>
          <w:sz w:val="20"/>
          <w:szCs w:val="20"/>
        </w:rPr>
        <w:t xml:space="preserve">15 </w:t>
      </w:r>
      <w:r w:rsidR="007415A2" w:rsidRPr="70C7B351">
        <w:rPr>
          <w:spacing w:val="-2"/>
          <w:sz w:val="20"/>
          <w:szCs w:val="20"/>
        </w:rPr>
        <w:t>Proﬁcient</w:t>
      </w:r>
      <w:r w:rsidR="007415A2">
        <w:rPr>
          <w:sz w:val="20"/>
        </w:rPr>
        <w:tab/>
      </w:r>
      <w:r w:rsidR="5F8C2504" w:rsidRPr="70C7B351">
        <w:rPr>
          <w:position w:val="10"/>
          <w:sz w:val="20"/>
          <w:szCs w:val="20"/>
        </w:rPr>
        <w:t xml:space="preserve">  </w:t>
      </w:r>
      <w:r w:rsidR="007415A2">
        <w:tab/>
      </w:r>
      <w:r w:rsidR="007415A2">
        <w:tab/>
      </w:r>
      <w:r>
        <w:rPr>
          <w:sz w:val="20"/>
          <w:szCs w:val="20"/>
        </w:rPr>
        <w:t xml:space="preserve"> </w:t>
      </w:r>
    </w:p>
    <w:p w14:paraId="1FBE33E3" w14:textId="77777777" w:rsidR="00657863" w:rsidRDefault="00657863" w:rsidP="70C7B351">
      <w:pPr>
        <w:tabs>
          <w:tab w:val="left" w:pos="3854"/>
          <w:tab w:val="left" w:pos="6465"/>
        </w:tabs>
        <w:spacing w:before="82" w:line="292" w:lineRule="exact"/>
        <w:ind w:left="1237"/>
        <w:rPr>
          <w:sz w:val="20"/>
          <w:szCs w:val="20"/>
        </w:rPr>
        <w:sectPr w:rsidR="00657863">
          <w:type w:val="continuous"/>
          <w:pgSz w:w="12240" w:h="15840"/>
          <w:pgMar w:top="360" w:right="360" w:bottom="520" w:left="460" w:header="0" w:footer="732" w:gutter="0"/>
          <w:cols w:num="2" w:space="720" w:equalWidth="0">
            <w:col w:w="7879" w:space="40"/>
            <w:col w:w="3501"/>
          </w:cols>
        </w:sectPr>
      </w:pPr>
    </w:p>
    <w:p w14:paraId="5ED945C2" w14:textId="77777777" w:rsidR="00657863" w:rsidRDefault="00BA09DB">
      <w:pPr>
        <w:tabs>
          <w:tab w:val="left" w:pos="8882"/>
        </w:tabs>
        <w:ind w:left="252"/>
        <w:rPr>
          <w:sz w:val="20"/>
        </w:rPr>
      </w:pPr>
      <w:r>
        <w:rPr>
          <w:noProof/>
          <w:position w:val="12"/>
          <w:sz w:val="20"/>
        </w:rPr>
        <w:lastRenderedPageBreak/>
        <w:drawing>
          <wp:anchor distT="0" distB="0" distL="114300" distR="114300" simplePos="0" relativeHeight="251658284" behindDoc="0" locked="0" layoutInCell="1" allowOverlap="1" wp14:anchorId="5C32C9DB" wp14:editId="62919604">
            <wp:simplePos x="0" y="0"/>
            <wp:positionH relativeFrom="column">
              <wp:posOffset>5466517</wp:posOffset>
            </wp:positionH>
            <wp:positionV relativeFrom="paragraph">
              <wp:posOffset>53072</wp:posOffset>
            </wp:positionV>
            <wp:extent cx="1541145" cy="496570"/>
            <wp:effectExtent l="0" t="0" r="0" b="2540"/>
            <wp:wrapNone/>
            <wp:docPr id="1543217608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158">
        <w:rPr>
          <w:noProof/>
        </w:rPr>
        <w:drawing>
          <wp:inline distT="0" distB="0" distL="0" distR="0" wp14:anchorId="24D990D5" wp14:editId="49961272">
            <wp:extent cx="1304925" cy="666750"/>
            <wp:effectExtent l="0" t="0" r="0" b="0"/>
            <wp:docPr id="282103150" name="drawing" title="A blue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905705" name="Picture 154290570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15A2">
        <w:rPr>
          <w:sz w:val="20"/>
        </w:rPr>
        <w:tab/>
      </w:r>
    </w:p>
    <w:p w14:paraId="50560974" w14:textId="77777777" w:rsidR="00657863" w:rsidRDefault="007415A2">
      <w:pPr>
        <w:rPr>
          <w:sz w:val="19"/>
        </w:rPr>
      </w:pPr>
      <w:r>
        <w:rPr>
          <w:noProof/>
        </w:rPr>
        <w:drawing>
          <wp:anchor distT="0" distB="0" distL="0" distR="0" simplePos="0" relativeHeight="251658270" behindDoc="1" locked="0" layoutInCell="1" allowOverlap="1" wp14:anchorId="64A81CA1" wp14:editId="6036BD2B">
            <wp:simplePos x="0" y="0"/>
            <wp:positionH relativeFrom="page">
              <wp:posOffset>2188464</wp:posOffset>
            </wp:positionH>
            <wp:positionV relativeFrom="paragraph">
              <wp:posOffset>162636</wp:posOffset>
            </wp:positionV>
            <wp:extent cx="3416625" cy="204216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625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B58926" w14:textId="77777777" w:rsidR="00657863" w:rsidRDefault="00657863">
      <w:pPr>
        <w:rPr>
          <w:sz w:val="20"/>
        </w:rPr>
      </w:pPr>
    </w:p>
    <w:tbl>
      <w:tblPr>
        <w:tblW w:w="11078" w:type="dxa"/>
        <w:tblInd w:w="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2488"/>
        <w:gridCol w:w="2160"/>
        <w:gridCol w:w="2112"/>
        <w:gridCol w:w="2298"/>
      </w:tblGrid>
      <w:tr w:rsidR="00124DAA" w:rsidRPr="00645238" w14:paraId="1B9561AC" w14:textId="77777777" w:rsidTr="007F2942">
        <w:trPr>
          <w:trHeight w:val="456"/>
        </w:trPr>
        <w:tc>
          <w:tcPr>
            <w:tcW w:w="2020" w:type="dxa"/>
            <w:tcBorders>
              <w:top w:val="single" w:sz="12" w:space="0" w:color="93857E"/>
              <w:left w:val="single" w:sz="6" w:space="0" w:color="93857E"/>
              <w:right w:val="single" w:sz="6" w:space="0" w:color="93857E"/>
            </w:tcBorders>
            <w:shd w:val="clear" w:color="auto" w:fill="FDE9D9"/>
            <w:hideMark/>
          </w:tcPr>
          <w:p w14:paraId="425B40C2" w14:textId="77777777" w:rsidR="00124DAA" w:rsidRPr="00645238" w:rsidRDefault="00124DAA" w:rsidP="00645238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  <w:b/>
                <w:bCs/>
              </w:rPr>
              <w:t>Criteria</w:t>
            </w:r>
            <w:r w:rsidRPr="00645238">
              <w:rPr>
                <w:rFonts w:eastAsia="Times New Roman"/>
              </w:rPr>
              <w:t> </w:t>
            </w:r>
          </w:p>
        </w:tc>
        <w:tc>
          <w:tcPr>
            <w:tcW w:w="2488" w:type="dxa"/>
            <w:tcBorders>
              <w:top w:val="single" w:sz="6" w:space="0" w:color="93857E"/>
              <w:left w:val="single" w:sz="6" w:space="0" w:color="93857E"/>
              <w:right w:val="single" w:sz="6" w:space="0" w:color="000000"/>
            </w:tcBorders>
            <w:shd w:val="clear" w:color="auto" w:fill="FDE9D9"/>
            <w:hideMark/>
          </w:tcPr>
          <w:p w14:paraId="41D03708" w14:textId="77777777" w:rsidR="00124DAA" w:rsidRPr="00645238" w:rsidRDefault="00124DAA" w:rsidP="00645238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645238">
              <w:rPr>
                <w:rFonts w:eastAsia="Times New Roman"/>
                <w:b/>
                <w:bCs/>
                <w:sz w:val="20"/>
                <w:szCs w:val="20"/>
              </w:rPr>
              <w:t>Exemplary (4)</w:t>
            </w:r>
            <w:r w:rsidRPr="0064523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93857E"/>
              <w:left w:val="single" w:sz="6" w:space="0" w:color="000000"/>
              <w:right w:val="single" w:sz="6" w:space="0" w:color="000000"/>
            </w:tcBorders>
            <w:shd w:val="clear" w:color="auto" w:fill="FDE9D9"/>
            <w:hideMark/>
          </w:tcPr>
          <w:p w14:paraId="6BDBFE9A" w14:textId="77777777" w:rsidR="00124DAA" w:rsidRPr="00645238" w:rsidRDefault="00124DAA" w:rsidP="00645238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  <w:b/>
                <w:bCs/>
              </w:rPr>
              <w:t>Proficient (3)</w:t>
            </w:r>
            <w:r w:rsidRPr="00645238">
              <w:rPr>
                <w:rFonts w:eastAsia="Times New Roman"/>
              </w:rPr>
              <w:t> </w:t>
            </w:r>
          </w:p>
        </w:tc>
        <w:tc>
          <w:tcPr>
            <w:tcW w:w="2112" w:type="dxa"/>
            <w:tcBorders>
              <w:top w:val="single" w:sz="6" w:space="0" w:color="93857E"/>
              <w:left w:val="single" w:sz="6" w:space="0" w:color="000000"/>
              <w:right w:val="single" w:sz="6" w:space="0" w:color="000000"/>
            </w:tcBorders>
            <w:shd w:val="clear" w:color="auto" w:fill="FDE9D9"/>
            <w:hideMark/>
          </w:tcPr>
          <w:p w14:paraId="71C34BD5" w14:textId="77777777" w:rsidR="00124DAA" w:rsidRPr="00645238" w:rsidRDefault="00124DAA" w:rsidP="00645238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  <w:b/>
                <w:bCs/>
              </w:rPr>
              <w:t>Developing (2)</w:t>
            </w:r>
            <w:r w:rsidRPr="00645238">
              <w:rPr>
                <w:rFonts w:eastAsia="Times New Roman"/>
              </w:rPr>
              <w:t> </w:t>
            </w:r>
          </w:p>
        </w:tc>
        <w:tc>
          <w:tcPr>
            <w:tcW w:w="2298" w:type="dxa"/>
            <w:tcBorders>
              <w:top w:val="single" w:sz="6" w:space="0" w:color="93857E"/>
              <w:left w:val="single" w:sz="6" w:space="0" w:color="000000"/>
              <w:right w:val="single" w:sz="6" w:space="0" w:color="000000"/>
            </w:tcBorders>
            <w:shd w:val="clear" w:color="auto" w:fill="FDE9D9"/>
            <w:hideMark/>
          </w:tcPr>
          <w:p w14:paraId="6C412E2D" w14:textId="77777777" w:rsidR="00124DAA" w:rsidRPr="00645238" w:rsidRDefault="00124DAA" w:rsidP="00645238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  <w:b/>
                <w:bCs/>
              </w:rPr>
              <w:t>Beginning (1)</w:t>
            </w:r>
            <w:r w:rsidRPr="00645238">
              <w:rPr>
                <w:rFonts w:eastAsia="Times New Roman"/>
              </w:rPr>
              <w:t> </w:t>
            </w:r>
          </w:p>
        </w:tc>
      </w:tr>
      <w:tr w:rsidR="00645238" w:rsidRPr="00645238" w14:paraId="52EFA88B" w14:textId="77777777" w:rsidTr="007F2942">
        <w:trPr>
          <w:trHeight w:val="1170"/>
        </w:trPr>
        <w:tc>
          <w:tcPr>
            <w:tcW w:w="2020" w:type="dxa"/>
            <w:tcBorders>
              <w:top w:val="single" w:sz="12" w:space="0" w:color="93857E"/>
              <w:left w:val="single" w:sz="6" w:space="0" w:color="93857E"/>
              <w:bottom w:val="single" w:sz="6" w:space="0" w:color="93857E"/>
              <w:right w:val="single" w:sz="6" w:space="0" w:color="93857E"/>
            </w:tcBorders>
            <w:shd w:val="clear" w:color="auto" w:fill="FDE9D9"/>
            <w:hideMark/>
          </w:tcPr>
          <w:p w14:paraId="4CD0B78F" w14:textId="77777777" w:rsidR="00645238" w:rsidRPr="00645238" w:rsidRDefault="00DB1174" w:rsidP="00645238">
            <w:pPr>
              <w:widowControl/>
              <w:autoSpaceDE/>
              <w:autoSpaceDN/>
              <w:ind w:left="105" w:right="16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5FD6F8" wp14:editId="08CF316E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166370</wp:posOffset>
                      </wp:positionV>
                      <wp:extent cx="1379220" cy="693420"/>
                      <wp:effectExtent l="0" t="0" r="0" b="0"/>
                      <wp:wrapNone/>
                      <wp:docPr id="982221633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9220" cy="693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AE7D66" w14:textId="77777777" w:rsidR="00E90C64" w:rsidRPr="008D3A27" w:rsidRDefault="004E55D8" w:rsidP="00E90C64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4E55D8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How clearly the core skills are defined and measurable.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FD6F8" id="Text Box 41" o:spid="_x0000_s1047" type="#_x0000_t202" style="position:absolute;left:0;text-align:left;margin-left:-5.25pt;margin-top:13.1pt;width:108.6pt;height:5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" filled="f" stroked="f">
                      <v:textbox>
                        <w:txbxContent>
                          <w:p w14:paraId="7EAE7D66" w14:textId="77777777" w:rsidR="00E90C64" w:rsidRPr="008D3A27" w:rsidRDefault="004E55D8" w:rsidP="00E90C64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4E55D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How clearly the core skills are defined and measurable.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5238" w:rsidRPr="00645238">
              <w:rPr>
                <w:rFonts w:eastAsia="Times New Roman"/>
                <w:b/>
                <w:bCs/>
              </w:rPr>
              <w:t>Skill Articulation</w:t>
            </w:r>
            <w:r w:rsidR="00645238" w:rsidRPr="00645238">
              <w:rPr>
                <w:rFonts w:eastAsia="Times New Roman"/>
              </w:rPr>
              <w:t> </w:t>
            </w:r>
          </w:p>
        </w:tc>
        <w:tc>
          <w:tcPr>
            <w:tcW w:w="2488" w:type="dxa"/>
            <w:tcBorders>
              <w:top w:val="single" w:sz="6" w:space="0" w:color="93857E"/>
              <w:left w:val="single" w:sz="6" w:space="0" w:color="93857E"/>
              <w:bottom w:val="single" w:sz="6" w:space="0" w:color="000000"/>
              <w:right w:val="single" w:sz="6" w:space="0" w:color="000000"/>
            </w:tcBorders>
            <w:hideMark/>
          </w:tcPr>
          <w:p w14:paraId="7E1ECC00" w14:textId="77777777" w:rsidR="00645238" w:rsidRPr="00645238" w:rsidRDefault="00881D1F" w:rsidP="00881D1F">
            <w:pPr>
              <w:widowControl/>
              <w:autoSpaceDE/>
              <w:autoSpaceDN/>
              <w:ind w:left="105" w:right="180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1D1F">
              <w:rPr>
                <w:rFonts w:eastAsia="Times New Roman"/>
                <w:sz w:val="20"/>
                <w:szCs w:val="20"/>
              </w:rPr>
              <w:t>Clearly defines three skills that</w:t>
            </w:r>
            <w:r w:rsidR="00E25584">
              <w:rPr>
                <w:rFonts w:eastAsia="Times New Roman"/>
                <w:sz w:val="20"/>
                <w:szCs w:val="20"/>
              </w:rPr>
              <w:t xml:space="preserve"> are measurable and</w:t>
            </w:r>
            <w:r w:rsidRPr="00881D1F">
              <w:rPr>
                <w:rFonts w:eastAsia="Times New Roman"/>
                <w:sz w:val="20"/>
                <w:szCs w:val="20"/>
              </w:rPr>
              <w:t xml:space="preserve"> persist throughout the </w:t>
            </w:r>
            <w:r w:rsidR="00145436">
              <w:rPr>
                <w:rFonts w:eastAsia="Times New Roman"/>
                <w:sz w:val="20"/>
                <w:szCs w:val="20"/>
              </w:rPr>
              <w:t>duration</w:t>
            </w:r>
            <w:r w:rsidRPr="00881D1F">
              <w:rPr>
                <w:rFonts w:eastAsia="Times New Roman"/>
                <w:sz w:val="20"/>
                <w:szCs w:val="20"/>
              </w:rPr>
              <w:t xml:space="preserve"> of the course. </w:t>
            </w:r>
          </w:p>
        </w:tc>
        <w:tc>
          <w:tcPr>
            <w:tcW w:w="2160" w:type="dxa"/>
            <w:tcBorders>
              <w:top w:val="single" w:sz="6" w:space="0" w:color="93857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52125" w14:textId="77777777" w:rsidR="0015020D" w:rsidRPr="0015020D" w:rsidRDefault="0015020D" w:rsidP="0015020D">
            <w:pPr>
              <w:widowControl/>
              <w:autoSpaceDE/>
              <w:autoSpaceDN/>
              <w:ind w:left="120" w:right="165"/>
              <w:textAlignment w:val="baseline"/>
              <w:rPr>
                <w:rFonts w:eastAsia="Times New Roman"/>
              </w:rPr>
            </w:pPr>
            <w:r w:rsidRPr="0015020D">
              <w:rPr>
                <w:rFonts w:eastAsia="Times New Roman"/>
              </w:rPr>
              <w:t xml:space="preserve">Defines three skills that are mostly clear and </w:t>
            </w:r>
            <w:r w:rsidR="00E25584">
              <w:rPr>
                <w:rFonts w:eastAsia="Times New Roman"/>
              </w:rPr>
              <w:t xml:space="preserve">measurable and </w:t>
            </w:r>
            <w:r w:rsidRPr="0015020D">
              <w:rPr>
                <w:rFonts w:eastAsia="Times New Roman"/>
              </w:rPr>
              <w:t xml:space="preserve">persist throughout </w:t>
            </w:r>
            <w:r w:rsidR="00D61C76">
              <w:rPr>
                <w:rFonts w:eastAsia="Times New Roman"/>
              </w:rPr>
              <w:t>the course, through some refinement may be needed.</w:t>
            </w:r>
          </w:p>
          <w:p w14:paraId="5455801A" w14:textId="77777777" w:rsidR="00645238" w:rsidRPr="00645238" w:rsidRDefault="00645238" w:rsidP="00645238">
            <w:pPr>
              <w:widowControl/>
              <w:autoSpaceDE/>
              <w:autoSpaceDN/>
              <w:ind w:left="120" w:right="16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6" w:space="0" w:color="93857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0426E" w14:textId="77777777" w:rsidR="0015020D" w:rsidRPr="0015020D" w:rsidRDefault="0015020D" w:rsidP="0015020D">
            <w:pPr>
              <w:widowControl/>
              <w:autoSpaceDE/>
              <w:autoSpaceDN/>
              <w:ind w:left="135"/>
              <w:textAlignment w:val="baseline"/>
              <w:rPr>
                <w:rFonts w:eastAsia="Times New Roman"/>
              </w:rPr>
            </w:pPr>
            <w:r w:rsidRPr="0015020D">
              <w:rPr>
                <w:rFonts w:eastAsia="Times New Roman"/>
              </w:rPr>
              <w:t xml:space="preserve">Defines </w:t>
            </w:r>
            <w:r w:rsidR="001268AB">
              <w:rPr>
                <w:rFonts w:eastAsia="Times New Roman"/>
              </w:rPr>
              <w:t xml:space="preserve">fewer than three skills </w:t>
            </w:r>
            <w:r w:rsidR="00A60EC2">
              <w:rPr>
                <w:rFonts w:eastAsia="Times New Roman"/>
              </w:rPr>
              <w:t xml:space="preserve">or </w:t>
            </w:r>
            <w:r w:rsidR="00700A12">
              <w:rPr>
                <w:rFonts w:eastAsia="Times New Roman"/>
              </w:rPr>
              <w:t xml:space="preserve">skills lack clarity. </w:t>
            </w:r>
          </w:p>
          <w:p w14:paraId="43A15FC3" w14:textId="77777777" w:rsidR="00645238" w:rsidRPr="00645238" w:rsidRDefault="00645238" w:rsidP="00645238">
            <w:pPr>
              <w:widowControl/>
              <w:autoSpaceDE/>
              <w:autoSpaceDN/>
              <w:ind w:left="1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6" w:space="0" w:color="93857E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3819A" w14:textId="77777777" w:rsidR="00645238" w:rsidRPr="00645238" w:rsidRDefault="00645238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  <w:sz w:val="20"/>
                <w:szCs w:val="20"/>
              </w:rPr>
              <w:t>Skills a</w:t>
            </w:r>
            <w:r w:rsidR="0015020D">
              <w:rPr>
                <w:rFonts w:eastAsia="Times New Roman"/>
                <w:sz w:val="20"/>
                <w:szCs w:val="20"/>
              </w:rPr>
              <w:t xml:space="preserve">re </w:t>
            </w:r>
            <w:r w:rsidR="008211BC">
              <w:rPr>
                <w:rFonts w:eastAsia="Times New Roman"/>
                <w:sz w:val="20"/>
                <w:szCs w:val="20"/>
              </w:rPr>
              <w:t>vaguely</w:t>
            </w:r>
            <w:r w:rsidR="0015020D">
              <w:rPr>
                <w:rFonts w:eastAsia="Times New Roman"/>
                <w:sz w:val="20"/>
                <w:szCs w:val="20"/>
              </w:rPr>
              <w:t xml:space="preserve"> </w:t>
            </w:r>
            <w:r w:rsidRPr="00645238">
              <w:rPr>
                <w:rFonts w:eastAsia="Times New Roman"/>
                <w:sz w:val="20"/>
                <w:szCs w:val="20"/>
              </w:rPr>
              <w:t>deﬁned or missing. </w:t>
            </w:r>
          </w:p>
        </w:tc>
      </w:tr>
      <w:tr w:rsidR="008211BC" w:rsidRPr="00645238" w14:paraId="0B2E1DA8" w14:textId="77777777" w:rsidTr="007F2942">
        <w:trPr>
          <w:trHeight w:val="615"/>
        </w:trPr>
        <w:tc>
          <w:tcPr>
            <w:tcW w:w="2020" w:type="dxa"/>
            <w:tcBorders>
              <w:top w:val="single" w:sz="6" w:space="0" w:color="93857E"/>
              <w:left w:val="single" w:sz="6" w:space="0" w:color="93857E"/>
              <w:bottom w:val="nil"/>
              <w:right w:val="single" w:sz="6" w:space="0" w:color="93857E"/>
            </w:tcBorders>
            <w:shd w:val="clear" w:color="auto" w:fill="FDE9D9"/>
            <w:hideMark/>
          </w:tcPr>
          <w:p w14:paraId="4F21ADCB" w14:textId="77777777" w:rsidR="008211BC" w:rsidRPr="00645238" w:rsidRDefault="00A81688" w:rsidP="00645238">
            <w:pPr>
              <w:widowControl/>
              <w:autoSpaceDE/>
              <w:autoSpaceDN/>
              <w:ind w:left="75" w:right="16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5DBFE5A" wp14:editId="4EA835CB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311785</wp:posOffset>
                      </wp:positionV>
                      <wp:extent cx="1432560" cy="571500"/>
                      <wp:effectExtent l="0" t="0" r="0" b="0"/>
                      <wp:wrapNone/>
                      <wp:docPr id="538047498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256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0F5013" w14:textId="77777777" w:rsidR="004D500C" w:rsidRPr="00A81688" w:rsidRDefault="00682EF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82EFC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How well performance levels are clearly distinguished.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BFE5A" id="Text Box 42" o:spid="_x0000_s1048" type="#_x0000_t202" style="position:absolute;left:0;text-align:left;margin-left:-5.25pt;margin-top:24.55pt;width:112.8pt;height: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" filled="f" stroked="f">
                      <v:textbox>
                        <w:txbxContent>
                          <w:p w14:paraId="320F5013" w14:textId="77777777" w:rsidR="004D500C" w:rsidRPr="00A81688" w:rsidRDefault="00682EF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2EFC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How well performance levels are clearly distinguished.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11BC" w:rsidRPr="00645238">
              <w:rPr>
                <w:rFonts w:eastAsia="Times New Roman"/>
                <w:b/>
                <w:bCs/>
              </w:rPr>
              <w:t>Diﬀerentiation of Skill Levels</w:t>
            </w:r>
            <w:r w:rsidR="008211BC" w:rsidRPr="00645238">
              <w:rPr>
                <w:rFonts w:eastAsia="Times New Roman"/>
              </w:rPr>
              <w:t>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93857E"/>
              <w:right w:val="single" w:sz="6" w:space="0" w:color="000000"/>
            </w:tcBorders>
            <w:hideMark/>
          </w:tcPr>
          <w:p w14:paraId="5A1521A8" w14:textId="77777777" w:rsidR="008211BC" w:rsidRPr="00645238" w:rsidRDefault="008211BC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 xml:space="preserve">Clearly diﬀerentiates skill levels with </w:t>
            </w:r>
            <w:r w:rsidR="00CA6872">
              <w:rPr>
                <w:rFonts w:eastAsia="Times New Roman"/>
              </w:rPr>
              <w:t>quantifiable</w:t>
            </w:r>
            <w:r w:rsidRPr="00645238">
              <w:rPr>
                <w:rFonts w:eastAsia="Times New Roman"/>
              </w:rPr>
              <w:t> </w:t>
            </w:r>
          </w:p>
          <w:p w14:paraId="77B90CDC" w14:textId="77777777" w:rsidR="008211BC" w:rsidRPr="00645238" w:rsidRDefault="00476B89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</w:rPr>
              <w:t>d</w:t>
            </w:r>
            <w:r w:rsidR="008211BC" w:rsidRPr="00645238">
              <w:rPr>
                <w:rFonts w:eastAsia="Times New Roman"/>
              </w:rPr>
              <w:t>escriptors</w:t>
            </w:r>
            <w:r>
              <w:rPr>
                <w:rFonts w:eastAsia="Times New Roman"/>
              </w:rPr>
              <w:t xml:space="preserve"> aligned to skills statement and BOE.</w:t>
            </w:r>
          </w:p>
          <w:p w14:paraId="112F442B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D56DCD7" w14:textId="77777777" w:rsidR="008211BC" w:rsidRPr="00645238" w:rsidRDefault="008211BC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Diﬀerentiates skill levels, though </w:t>
            </w:r>
          </w:p>
          <w:p w14:paraId="68631F49" w14:textId="77777777" w:rsidR="008211BC" w:rsidRPr="00645238" w:rsidRDefault="008211BC" w:rsidP="00E26289">
            <w:pPr>
              <w:widowControl/>
              <w:autoSpaceDE/>
              <w:autoSpaceDN/>
              <w:ind w:left="84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descriptors may lack </w:t>
            </w:r>
          </w:p>
          <w:p w14:paraId="3DB42509" w14:textId="77777777" w:rsidR="008211BC" w:rsidRPr="00645238" w:rsidRDefault="008211BC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some speciﬁcity. 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2FDAB3A" w14:textId="77777777" w:rsidR="00B9711E" w:rsidRDefault="008211BC" w:rsidP="00B9711E">
            <w:pPr>
              <w:widowControl/>
              <w:autoSpaceDE/>
              <w:autoSpaceDN/>
              <w:ind w:left="75"/>
              <w:textAlignment w:val="baseline"/>
              <w:rPr>
                <w:rFonts w:eastAsia="Times New Roman"/>
              </w:rPr>
            </w:pPr>
            <w:r w:rsidRPr="00645238">
              <w:rPr>
                <w:rFonts w:eastAsia="Times New Roman"/>
              </w:rPr>
              <w:t>Shows limited diﬀerentiation </w:t>
            </w:r>
          </w:p>
          <w:p w14:paraId="189EAB8F" w14:textId="77777777" w:rsidR="008211BC" w:rsidRPr="00645238" w:rsidRDefault="008211BC" w:rsidP="00B9711E">
            <w:pPr>
              <w:widowControl/>
              <w:autoSpaceDE/>
              <w:autoSpaceDN/>
              <w:ind w:left="7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between skill levels. </w:t>
            </w:r>
          </w:p>
          <w:p w14:paraId="1A285E79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9BD136A" w14:textId="77777777" w:rsidR="008211BC" w:rsidRPr="00645238" w:rsidRDefault="008211BC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No diﬀerentiation between skill levels. </w:t>
            </w:r>
          </w:p>
          <w:p w14:paraId="059E799E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BAC470A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211BC" w:rsidRPr="00645238" w14:paraId="1DE49671" w14:textId="77777777" w:rsidTr="007F2942">
        <w:trPr>
          <w:trHeight w:val="68"/>
        </w:trPr>
        <w:tc>
          <w:tcPr>
            <w:tcW w:w="2020" w:type="dxa"/>
            <w:tcBorders>
              <w:top w:val="nil"/>
              <w:left w:val="single" w:sz="6" w:space="0" w:color="93857E"/>
              <w:bottom w:val="nil"/>
              <w:right w:val="single" w:sz="6" w:space="0" w:color="93857E"/>
            </w:tcBorders>
            <w:shd w:val="clear" w:color="auto" w:fill="FDE9D9"/>
            <w:hideMark/>
          </w:tcPr>
          <w:p w14:paraId="03347367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8" w:type="dxa"/>
            <w:tcBorders>
              <w:left w:val="single" w:sz="6" w:space="0" w:color="93857E"/>
              <w:right w:val="single" w:sz="6" w:space="0" w:color="000000"/>
            </w:tcBorders>
            <w:hideMark/>
          </w:tcPr>
          <w:p w14:paraId="0E3BE0D5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2A2CF784" w14:textId="77777777" w:rsidR="008211BC" w:rsidRPr="00645238" w:rsidRDefault="008211BC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12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1A204CE9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298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643344D5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8211BC" w:rsidRPr="00645238" w14:paraId="5557FAD3" w14:textId="77777777" w:rsidTr="007F2942">
        <w:trPr>
          <w:trHeight w:val="73"/>
        </w:trPr>
        <w:tc>
          <w:tcPr>
            <w:tcW w:w="2020" w:type="dxa"/>
            <w:tcBorders>
              <w:top w:val="nil"/>
              <w:left w:val="single" w:sz="6" w:space="0" w:color="93857E"/>
              <w:bottom w:val="single" w:sz="6" w:space="0" w:color="93857E"/>
              <w:right w:val="single" w:sz="6" w:space="0" w:color="93857E"/>
            </w:tcBorders>
            <w:shd w:val="clear" w:color="auto" w:fill="FDE9D9"/>
            <w:hideMark/>
          </w:tcPr>
          <w:p w14:paraId="656C3894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488" w:type="dxa"/>
            <w:tcBorders>
              <w:left w:val="single" w:sz="6" w:space="0" w:color="93857E"/>
              <w:bottom w:val="single" w:sz="6" w:space="0" w:color="000000"/>
              <w:right w:val="single" w:sz="6" w:space="0" w:color="000000"/>
            </w:tcBorders>
            <w:hideMark/>
          </w:tcPr>
          <w:p w14:paraId="03C36335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188C5" w14:textId="77777777" w:rsidR="008211BC" w:rsidRPr="00645238" w:rsidRDefault="008211BC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8E754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2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F3B70" w14:textId="77777777" w:rsidR="008211BC" w:rsidRPr="00645238" w:rsidRDefault="008211BC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4415FE" w:rsidRPr="00645238" w14:paraId="60535E4B" w14:textId="77777777" w:rsidTr="007F2942">
        <w:trPr>
          <w:trHeight w:val="630"/>
        </w:trPr>
        <w:tc>
          <w:tcPr>
            <w:tcW w:w="2020" w:type="dxa"/>
            <w:vMerge w:val="restart"/>
            <w:tcBorders>
              <w:top w:val="single" w:sz="6" w:space="0" w:color="93857E"/>
              <w:left w:val="single" w:sz="6" w:space="0" w:color="93857E"/>
              <w:right w:val="single" w:sz="6" w:space="0" w:color="93857E"/>
            </w:tcBorders>
            <w:shd w:val="clear" w:color="auto" w:fill="FDE9D9"/>
            <w:hideMark/>
          </w:tcPr>
          <w:p w14:paraId="2B3E40E7" w14:textId="77777777" w:rsidR="004415FE" w:rsidRPr="00645238" w:rsidRDefault="004415FE" w:rsidP="00645238">
            <w:pPr>
              <w:widowControl/>
              <w:autoSpaceDE/>
              <w:autoSpaceDN/>
              <w:ind w:left="15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08CB151" wp14:editId="0B54443C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297180</wp:posOffset>
                      </wp:positionV>
                      <wp:extent cx="1333500" cy="487680"/>
                      <wp:effectExtent l="0" t="0" r="0" b="7620"/>
                      <wp:wrapNone/>
                      <wp:docPr id="2108884497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487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3F7D24" w14:textId="77777777" w:rsidR="004415FE" w:rsidRPr="00D45062" w:rsidRDefault="004415FE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D45062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How closely the TSP connects to the SLO skill statement.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CB151" id="Text Box 43" o:spid="_x0000_s1049" type="#_x0000_t202" style="position:absolute;left:0;text-align:left;margin-left:-5.25pt;margin-top:23.4pt;width:105pt;height:38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" filled="f" stroked="f">
                      <v:textbox>
                        <w:txbxContent>
                          <w:p w14:paraId="0E3F7D24" w14:textId="77777777" w:rsidR="004415FE" w:rsidRPr="00D45062" w:rsidRDefault="004415FE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45062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How closely the TSP connects to the SLO skill statement.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5238">
              <w:rPr>
                <w:rFonts w:eastAsia="Times New Roman"/>
                <w:b/>
                <w:bCs/>
              </w:rPr>
              <w:t>Alignment to Skill Statement</w:t>
            </w:r>
            <w:r w:rsidRPr="00645238">
              <w:rPr>
                <w:rFonts w:eastAsia="Times New Roman"/>
              </w:rPr>
              <w:t> </w:t>
            </w:r>
          </w:p>
          <w:p w14:paraId="0E4CA601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D891DCD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93857E"/>
              <w:right w:val="single" w:sz="6" w:space="0" w:color="000000"/>
            </w:tcBorders>
            <w:hideMark/>
          </w:tcPr>
          <w:p w14:paraId="0049061C" w14:textId="77777777" w:rsidR="004415FE" w:rsidRPr="00645238" w:rsidRDefault="004415FE" w:rsidP="00645238">
            <w:pPr>
              <w:widowControl/>
              <w:autoSpaceDE/>
              <w:autoSpaceDN/>
              <w:ind w:left="1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Strong alignment with the SLO skill statement, </w:t>
            </w:r>
          </w:p>
          <w:p w14:paraId="0C7C2256" w14:textId="77777777" w:rsidR="004415FE" w:rsidRPr="00645238" w:rsidRDefault="004415FE" w:rsidP="00645238">
            <w:pPr>
              <w:widowControl/>
              <w:autoSpaceDE/>
              <w:autoSpaceDN/>
              <w:ind w:left="1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reﬂecting clear </w:t>
            </w:r>
          </w:p>
          <w:p w14:paraId="113DFFA2" w14:textId="77777777" w:rsidR="004415FE" w:rsidRPr="00645238" w:rsidRDefault="004415FE" w:rsidP="00645238">
            <w:pPr>
              <w:widowControl/>
              <w:autoSpaceDE/>
              <w:autoSpaceDN/>
              <w:ind w:left="1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connections.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284A929" w14:textId="77777777" w:rsidR="004415FE" w:rsidRPr="00645238" w:rsidRDefault="004415FE" w:rsidP="00645238">
            <w:pPr>
              <w:widowControl/>
              <w:autoSpaceDE/>
              <w:autoSpaceDN/>
              <w:ind w:left="105" w:right="16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Mostly aligns with the SLO skill </w:t>
            </w:r>
          </w:p>
          <w:p w14:paraId="065A40C9" w14:textId="77777777" w:rsidR="004415FE" w:rsidRPr="00645238" w:rsidRDefault="004415FE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statement, some </w:t>
            </w:r>
          </w:p>
          <w:p w14:paraId="4F74014C" w14:textId="77777777" w:rsidR="004415FE" w:rsidRPr="00645238" w:rsidRDefault="004415FE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connections. 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062B17D" w14:textId="77777777" w:rsidR="004415FE" w:rsidRDefault="004415FE" w:rsidP="00645238">
            <w:pPr>
              <w:widowControl/>
              <w:autoSpaceDE/>
              <w:autoSpaceDN/>
              <w:ind w:left="105" w:right="120"/>
              <w:textAlignment w:val="baseline"/>
              <w:rPr>
                <w:rFonts w:eastAsia="Times New Roman"/>
              </w:rPr>
            </w:pPr>
            <w:r w:rsidRPr="00645238">
              <w:rPr>
                <w:rFonts w:eastAsia="Times New Roman"/>
              </w:rPr>
              <w:t>Limited alignment to the SLO skill </w:t>
            </w:r>
          </w:p>
          <w:p w14:paraId="553FE7B8" w14:textId="77777777" w:rsidR="004415FE" w:rsidRPr="00645238" w:rsidRDefault="004415FE" w:rsidP="00667A37">
            <w:pPr>
              <w:widowControl/>
              <w:autoSpaceDE/>
              <w:autoSpaceDN/>
              <w:ind w:left="105" w:righ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statement; unclear connections. </w:t>
            </w:r>
          </w:p>
          <w:p w14:paraId="0FA9597C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EDAA324" w14:textId="77777777" w:rsidR="004415FE" w:rsidRPr="00645238" w:rsidRDefault="004415FE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Does not align with the SLO skill </w:t>
            </w:r>
          </w:p>
          <w:p w14:paraId="54B185A7" w14:textId="77777777" w:rsidR="004415FE" w:rsidRPr="00645238" w:rsidRDefault="004415FE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statement. </w:t>
            </w:r>
          </w:p>
          <w:p w14:paraId="39612EF6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415FE" w:rsidRPr="00645238" w14:paraId="281B63B0" w14:textId="77777777" w:rsidTr="007F2942">
        <w:trPr>
          <w:trHeight w:val="270"/>
        </w:trPr>
        <w:tc>
          <w:tcPr>
            <w:tcW w:w="2020" w:type="dxa"/>
            <w:vMerge/>
            <w:tcBorders>
              <w:left w:val="single" w:sz="6" w:space="0" w:color="93857E"/>
              <w:right w:val="single" w:sz="6" w:space="0" w:color="93857E"/>
            </w:tcBorders>
            <w:shd w:val="clear" w:color="auto" w:fill="FDE9D9"/>
            <w:hideMark/>
          </w:tcPr>
          <w:p w14:paraId="795555A9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488" w:type="dxa"/>
            <w:tcBorders>
              <w:left w:val="single" w:sz="6" w:space="0" w:color="93857E"/>
              <w:right w:val="single" w:sz="6" w:space="0" w:color="000000"/>
            </w:tcBorders>
            <w:hideMark/>
          </w:tcPr>
          <w:p w14:paraId="59C41C3E" w14:textId="77777777" w:rsidR="004415FE" w:rsidRPr="00645238" w:rsidRDefault="004415FE" w:rsidP="00645238">
            <w:pPr>
              <w:widowControl/>
              <w:autoSpaceDE/>
              <w:autoSpaceDN/>
              <w:ind w:left="1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537C6D49" w14:textId="77777777" w:rsidR="004415FE" w:rsidRPr="00645238" w:rsidRDefault="004415FE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12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67795F89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298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3652F8B1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4415FE" w:rsidRPr="00645238" w14:paraId="41B21998" w14:textId="77777777" w:rsidTr="007F2942">
        <w:trPr>
          <w:trHeight w:val="73"/>
        </w:trPr>
        <w:tc>
          <w:tcPr>
            <w:tcW w:w="2020" w:type="dxa"/>
            <w:vMerge/>
            <w:tcBorders>
              <w:left w:val="single" w:sz="6" w:space="0" w:color="93857E"/>
              <w:bottom w:val="single" w:sz="6" w:space="0" w:color="93857E"/>
              <w:right w:val="single" w:sz="6" w:space="0" w:color="93857E"/>
            </w:tcBorders>
            <w:shd w:val="clear" w:color="auto" w:fill="FDE9D9"/>
            <w:hideMark/>
          </w:tcPr>
          <w:p w14:paraId="3DCC120E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488" w:type="dxa"/>
            <w:tcBorders>
              <w:left w:val="single" w:sz="6" w:space="0" w:color="93857E"/>
              <w:bottom w:val="single" w:sz="6" w:space="0" w:color="000000"/>
              <w:right w:val="single" w:sz="6" w:space="0" w:color="000000"/>
            </w:tcBorders>
            <w:hideMark/>
          </w:tcPr>
          <w:p w14:paraId="58DD88FD" w14:textId="77777777" w:rsidR="004415FE" w:rsidRPr="00645238" w:rsidRDefault="004415FE" w:rsidP="00645238">
            <w:pPr>
              <w:widowControl/>
              <w:autoSpaceDE/>
              <w:autoSpaceDN/>
              <w:ind w:left="1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D2CF3" w14:textId="77777777" w:rsidR="004415FE" w:rsidRPr="00645238" w:rsidRDefault="004415FE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2345A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2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F44E0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7F2942" w:rsidRPr="00645238" w14:paraId="42025F75" w14:textId="77777777" w:rsidTr="007F2942">
        <w:trPr>
          <w:trHeight w:val="1317"/>
        </w:trPr>
        <w:tc>
          <w:tcPr>
            <w:tcW w:w="2020" w:type="dxa"/>
            <w:vMerge w:val="restart"/>
            <w:tcBorders>
              <w:top w:val="single" w:sz="6" w:space="0" w:color="93857E"/>
              <w:left w:val="single" w:sz="6" w:space="0" w:color="93857E"/>
              <w:right w:val="single" w:sz="6" w:space="0" w:color="93857E"/>
            </w:tcBorders>
            <w:shd w:val="clear" w:color="auto" w:fill="FDE9D9"/>
            <w:hideMark/>
          </w:tcPr>
          <w:p w14:paraId="688CBC59" w14:textId="77777777" w:rsidR="007F2942" w:rsidRPr="00645238" w:rsidRDefault="007F2942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 wp14:anchorId="3DBE007F" wp14:editId="52A8AD2A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344170</wp:posOffset>
                      </wp:positionV>
                      <wp:extent cx="1394460" cy="563880"/>
                      <wp:effectExtent l="0" t="0" r="0" b="7620"/>
                      <wp:wrapNone/>
                      <wp:docPr id="653154296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4460" cy="563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1342FC" w14:textId="77777777" w:rsidR="007F2942" w:rsidRPr="00D76699" w:rsidRDefault="007F2942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D76699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Whether multiple appropriate methods are used to measure skills.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E007F" id="Text Box 44" o:spid="_x0000_s1050" type="#_x0000_t202" style="position:absolute;left:0;text-align:left;margin-left:-2.25pt;margin-top:27.1pt;width:109.8pt;height:44.4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" filled="f" stroked="f">
                      <v:textbox>
                        <w:txbxContent>
                          <w:p w14:paraId="741342FC" w14:textId="77777777" w:rsidR="007F2942" w:rsidRPr="00D76699" w:rsidRDefault="007F2942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7669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Whether multiple appropriate methods are used to measure skills.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5238">
              <w:rPr>
                <w:rFonts w:eastAsia="Times New Roman"/>
                <w:b/>
                <w:bCs/>
              </w:rPr>
              <w:t>Assessment Flexibility</w:t>
            </w:r>
            <w:r w:rsidRPr="00645238">
              <w:rPr>
                <w:rFonts w:eastAsia="Times New Roman"/>
              </w:rPr>
              <w:t> </w:t>
            </w:r>
          </w:p>
          <w:p w14:paraId="7A22A441" w14:textId="77777777" w:rsidR="007F2942" w:rsidRPr="00645238" w:rsidRDefault="007F2942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E045078" w14:textId="77777777" w:rsidR="007F2942" w:rsidRPr="00645238" w:rsidRDefault="007F2942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68FD301" w14:textId="77777777" w:rsidR="007F2942" w:rsidRPr="00645238" w:rsidRDefault="007F2942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93857E"/>
              <w:right w:val="single" w:sz="6" w:space="0" w:color="000000"/>
            </w:tcBorders>
            <w:hideMark/>
          </w:tcPr>
          <w:p w14:paraId="769E84CF" w14:textId="77777777" w:rsidR="007F2942" w:rsidRDefault="007F2942" w:rsidP="001E1E92">
            <w:pPr>
              <w:widowControl/>
              <w:autoSpaceDE/>
              <w:autoSpaceDN/>
              <w:ind w:left="150"/>
              <w:textAlignment w:val="baseline"/>
              <w:rPr>
                <w:rFonts w:eastAsia="Times New Roman"/>
              </w:rPr>
            </w:pPr>
            <w:r w:rsidRPr="00645238">
              <w:rPr>
                <w:rFonts w:eastAsia="Times New Roman"/>
              </w:rPr>
              <w:t>Provides multiple </w:t>
            </w:r>
          </w:p>
          <w:p w14:paraId="3A59E2EC" w14:textId="77777777" w:rsidR="007F2942" w:rsidRPr="001E1E92" w:rsidRDefault="007F2942" w:rsidP="001E1E92">
            <w:pPr>
              <w:widowControl/>
              <w:autoSpaceDE/>
              <w:autoSpaceDN/>
              <w:ind w:left="150"/>
              <w:textAlignment w:val="baseline"/>
              <w:rPr>
                <w:rFonts w:eastAsia="Times New Roman"/>
              </w:rPr>
            </w:pPr>
            <w:r w:rsidRPr="00645238">
              <w:rPr>
                <w:rFonts w:eastAsia="Times New Roman"/>
              </w:rPr>
              <w:t>assessments methods, </w:t>
            </w:r>
          </w:p>
          <w:p w14:paraId="25635CF7" w14:textId="77777777" w:rsidR="007F2942" w:rsidRPr="00645238" w:rsidRDefault="007F2942" w:rsidP="001E1E92">
            <w:pPr>
              <w:widowControl/>
              <w:autoSpaceDE/>
              <w:autoSpaceDN/>
              <w:ind w:left="15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appropriate to measure</w:t>
            </w:r>
            <w:r>
              <w:rPr>
                <w:rFonts w:eastAsia="Times New Roman"/>
              </w:rPr>
              <w:t xml:space="preserve">  </w:t>
            </w:r>
            <w:r w:rsidRPr="00645238">
              <w:rPr>
                <w:rFonts w:eastAsia="Times New Roman"/>
              </w:rPr>
              <w:t> skills</w:t>
            </w:r>
            <w:r>
              <w:rPr>
                <w:rFonts w:eastAsia="Times New Roman"/>
              </w:rPr>
              <w:t xml:space="preserve"> defined in the skill statement.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FF2326A" w14:textId="77777777" w:rsidR="007F2942" w:rsidRPr="00645238" w:rsidRDefault="007F2942" w:rsidP="00645238">
            <w:pPr>
              <w:widowControl/>
              <w:autoSpaceDE/>
              <w:autoSpaceDN/>
              <w:ind w:left="120" w:right="16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</w:rPr>
              <w:t xml:space="preserve">There are </w:t>
            </w:r>
            <w:r w:rsidRPr="00645238">
              <w:rPr>
                <w:rFonts w:eastAsia="Times New Roman"/>
              </w:rPr>
              <w:t>a few methods for skill </w:t>
            </w:r>
          </w:p>
          <w:p w14:paraId="3984FFAC" w14:textId="77777777" w:rsidR="007F2942" w:rsidRPr="00645238" w:rsidRDefault="007F2942" w:rsidP="00645238">
            <w:pPr>
              <w:widowControl/>
              <w:autoSpaceDE/>
              <w:autoSpaceDN/>
              <w:ind w:lef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assessment, with </w:t>
            </w:r>
          </w:p>
          <w:p w14:paraId="3E514A5E" w14:textId="77777777" w:rsidR="007F2942" w:rsidRPr="00645238" w:rsidRDefault="007F2942" w:rsidP="00645238">
            <w:pPr>
              <w:widowControl/>
              <w:autoSpaceDE/>
              <w:autoSpaceDN/>
              <w:ind w:lef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some variety. </w:t>
            </w:r>
          </w:p>
          <w:p w14:paraId="4F9ECCAB" w14:textId="77777777" w:rsidR="007F2942" w:rsidRPr="00645238" w:rsidRDefault="007F2942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A1E91C4" w14:textId="77777777" w:rsidR="007F2942" w:rsidRPr="00645238" w:rsidRDefault="007F2942" w:rsidP="00645238">
            <w:pPr>
              <w:widowControl/>
              <w:autoSpaceDE/>
              <w:autoSpaceDN/>
              <w:ind w:lef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Limited methods for assessing skills, lacking </w:t>
            </w:r>
          </w:p>
          <w:p w14:paraId="21CAD749" w14:textId="77777777" w:rsidR="007F2942" w:rsidRPr="00645238" w:rsidRDefault="007F2942" w:rsidP="00645238">
            <w:pPr>
              <w:widowControl/>
              <w:autoSpaceDE/>
              <w:autoSpaceDN/>
              <w:ind w:lef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variety. </w:t>
            </w:r>
          </w:p>
          <w:p w14:paraId="7DB1BF24" w14:textId="77777777" w:rsidR="007F2942" w:rsidRPr="00645238" w:rsidRDefault="007F2942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6FECE0D" w14:textId="77777777" w:rsidR="007F2942" w:rsidRPr="00645238" w:rsidRDefault="007F2942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83399DF" w14:textId="77777777" w:rsidR="007F2942" w:rsidRPr="00645238" w:rsidRDefault="007F2942" w:rsidP="00645238">
            <w:pPr>
              <w:widowControl/>
              <w:autoSpaceDE/>
              <w:autoSpaceDN/>
              <w:ind w:left="105" w:righ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Assessment methods are vague </w:t>
            </w:r>
          </w:p>
          <w:p w14:paraId="0EA2CEFD" w14:textId="77777777" w:rsidR="007F2942" w:rsidRPr="00645238" w:rsidRDefault="007F2942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or inappropriate. </w:t>
            </w:r>
          </w:p>
          <w:p w14:paraId="16EB849F" w14:textId="77777777" w:rsidR="007F2942" w:rsidRPr="00645238" w:rsidRDefault="007F2942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44B90E4" w14:textId="77777777" w:rsidR="007F2942" w:rsidRPr="00645238" w:rsidRDefault="007F2942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415FE" w:rsidRPr="00645238" w14:paraId="70EE0D47" w14:textId="77777777" w:rsidTr="007F2942">
        <w:trPr>
          <w:trHeight w:val="73"/>
        </w:trPr>
        <w:tc>
          <w:tcPr>
            <w:tcW w:w="2020" w:type="dxa"/>
            <w:vMerge/>
            <w:tcBorders>
              <w:left w:val="single" w:sz="6" w:space="0" w:color="93857E"/>
              <w:bottom w:val="single" w:sz="6" w:space="0" w:color="93857E"/>
              <w:right w:val="single" w:sz="6" w:space="0" w:color="93857E"/>
            </w:tcBorders>
            <w:shd w:val="clear" w:color="auto" w:fill="FDE9D9"/>
            <w:hideMark/>
          </w:tcPr>
          <w:p w14:paraId="7014E32B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488" w:type="dxa"/>
            <w:tcBorders>
              <w:left w:val="single" w:sz="6" w:space="0" w:color="93857E"/>
              <w:bottom w:val="single" w:sz="6" w:space="0" w:color="000000"/>
              <w:right w:val="single" w:sz="6" w:space="0" w:color="000000"/>
            </w:tcBorders>
            <w:hideMark/>
          </w:tcPr>
          <w:p w14:paraId="6C5BD663" w14:textId="77777777" w:rsidR="004415FE" w:rsidRPr="00645238" w:rsidRDefault="004415FE" w:rsidP="00645238">
            <w:pPr>
              <w:widowControl/>
              <w:autoSpaceDE/>
              <w:autoSpaceDN/>
              <w:ind w:left="15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C9837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84063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2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AD79A" w14:textId="77777777" w:rsidR="004415FE" w:rsidRPr="00645238" w:rsidRDefault="004415F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645238" w:rsidRPr="00645238" w14:paraId="1C7B6B81" w14:textId="77777777" w:rsidTr="007F2942">
        <w:trPr>
          <w:trHeight w:val="1590"/>
        </w:trPr>
        <w:tc>
          <w:tcPr>
            <w:tcW w:w="2020" w:type="dxa"/>
            <w:tcBorders>
              <w:top w:val="single" w:sz="6" w:space="0" w:color="93857E"/>
              <w:left w:val="single" w:sz="6" w:space="0" w:color="93857E"/>
              <w:bottom w:val="single" w:sz="4" w:space="0" w:color="auto"/>
              <w:right w:val="single" w:sz="6" w:space="0" w:color="93857E"/>
            </w:tcBorders>
            <w:shd w:val="clear" w:color="auto" w:fill="FDE9D9"/>
            <w:hideMark/>
          </w:tcPr>
          <w:p w14:paraId="778050EE" w14:textId="77777777" w:rsidR="00CF6431" w:rsidRDefault="00645238" w:rsidP="00645238">
            <w:pPr>
              <w:widowControl/>
              <w:autoSpaceDE/>
              <w:autoSpaceDN/>
              <w:ind w:left="105"/>
              <w:textAlignment w:val="baseline"/>
              <w:rPr>
                <w:rFonts w:eastAsia="Times New Roman"/>
                <w:b/>
                <w:bCs/>
              </w:rPr>
            </w:pPr>
            <w:r w:rsidRPr="00645238">
              <w:rPr>
                <w:rFonts w:eastAsia="Times New Roman"/>
                <w:b/>
                <w:bCs/>
              </w:rPr>
              <w:t>Speciﬁcity to </w:t>
            </w:r>
          </w:p>
          <w:p w14:paraId="10ADA922" w14:textId="77777777" w:rsidR="00645238" w:rsidRPr="00645238" w:rsidRDefault="00D76699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E62B32E" wp14:editId="1ED64DEB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180975</wp:posOffset>
                      </wp:positionV>
                      <wp:extent cx="1158240" cy="655320"/>
                      <wp:effectExtent l="0" t="0" r="0" b="0"/>
                      <wp:wrapNone/>
                      <wp:docPr id="1333574768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8240" cy="655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4B6197" w14:textId="77777777" w:rsidR="00D76699" w:rsidRPr="00CA3199" w:rsidRDefault="00CA3199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CA3199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How well targets reflect actual student needs and evidence.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62B32E" id="Text Box 45" o:spid="_x0000_s1051" type="#_x0000_t202" style="position:absolute;left:0;text-align:left;margin-left:-1.05pt;margin-top:14.25pt;width:91.2pt;height:51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" filled="f" stroked="f">
                      <v:textbox>
                        <w:txbxContent>
                          <w:p w14:paraId="1E4B6197" w14:textId="77777777" w:rsidR="00D76699" w:rsidRPr="00CA3199" w:rsidRDefault="00CA3199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A319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How well targets reflect actual student needs and evidence.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5238" w:rsidRPr="00645238">
              <w:rPr>
                <w:rFonts w:eastAsia="Times New Roman"/>
                <w:b/>
                <w:bCs/>
              </w:rPr>
              <w:t>Students</w:t>
            </w:r>
            <w:r w:rsidR="00645238" w:rsidRPr="00645238">
              <w:rPr>
                <w:rFonts w:eastAsia="Times New Roman"/>
              </w:rPr>
              <w:t> 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93857E"/>
              <w:bottom w:val="single" w:sz="4" w:space="0" w:color="auto"/>
              <w:right w:val="single" w:sz="6" w:space="0" w:color="000000"/>
            </w:tcBorders>
            <w:hideMark/>
          </w:tcPr>
          <w:p w14:paraId="713E3BC4" w14:textId="77777777" w:rsidR="00645238" w:rsidRPr="00645238" w:rsidRDefault="007F2942" w:rsidP="00107FAC">
            <w:pPr>
              <w:widowControl/>
              <w:autoSpaceDE/>
              <w:autoSpaceDN/>
              <w:ind w:left="1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eastAsia="Times New Roman"/>
              </w:rPr>
              <w:t>S</w:t>
            </w:r>
            <w:r w:rsidR="00107FAC" w:rsidRPr="00107FAC">
              <w:rPr>
                <w:rFonts w:eastAsia="Times New Roman"/>
              </w:rPr>
              <w:t>kill</w:t>
            </w:r>
            <w:r>
              <w:rPr>
                <w:rFonts w:eastAsia="Times New Roman"/>
              </w:rPr>
              <w:t xml:space="preserve"> target</w:t>
            </w:r>
            <w:r w:rsidR="00107FAC" w:rsidRPr="00107FAC">
              <w:rPr>
                <w:rFonts w:eastAsia="Times New Roman"/>
              </w:rPr>
              <w:t xml:space="preserve"> levels specific to students in the class, grounded in multiple evidence sources (e.g., BOY data, diagnostics, prior work)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B87B3CD" w14:textId="77777777" w:rsidR="007F2942" w:rsidRDefault="00107FAC" w:rsidP="00645238">
            <w:pPr>
              <w:widowControl/>
              <w:autoSpaceDE/>
              <w:autoSpaceDN/>
              <w:ind w:left="120"/>
              <w:textAlignment w:val="baseline"/>
              <w:rPr>
                <w:rFonts w:eastAsia="Times New Roman"/>
              </w:rPr>
            </w:pPr>
            <w:r w:rsidRPr="00107FAC">
              <w:rPr>
                <w:rFonts w:eastAsia="Times New Roman"/>
              </w:rPr>
              <w:t xml:space="preserve">Skill targets are </w:t>
            </w:r>
          </w:p>
          <w:p w14:paraId="2009CB5E" w14:textId="77777777" w:rsidR="00645238" w:rsidRPr="00645238" w:rsidRDefault="00107FAC" w:rsidP="00645238">
            <w:pPr>
              <w:widowControl/>
              <w:autoSpaceDE/>
              <w:autoSpaceDN/>
              <w:ind w:lef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07FAC">
              <w:rPr>
                <w:rFonts w:eastAsia="Times New Roman"/>
              </w:rPr>
              <w:t>mostly specific to students, with some evidence-based alignment.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2CB8D6C" w14:textId="77777777" w:rsidR="00645238" w:rsidRPr="00645238" w:rsidRDefault="00CF6431" w:rsidP="00645238">
            <w:pPr>
              <w:widowControl/>
              <w:autoSpaceDE/>
              <w:autoSpaceDN/>
              <w:ind w:left="120" w:righ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CF6431">
              <w:rPr>
                <w:rFonts w:eastAsia="Times New Roman"/>
              </w:rPr>
              <w:t>Skill targets show limited specificity or minimal evidence grounding.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5FD2B85" w14:textId="77777777" w:rsidR="00645238" w:rsidRPr="00645238" w:rsidRDefault="00107FAC" w:rsidP="00645238">
            <w:pPr>
              <w:widowControl/>
              <w:autoSpaceDE/>
              <w:autoSpaceDN/>
              <w:ind w:left="105" w:right="19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07FAC">
              <w:rPr>
                <w:rFonts w:eastAsia="Times New Roman"/>
              </w:rPr>
              <w:t>Targets are generalized and lack evidence grounding.</w:t>
            </w:r>
          </w:p>
        </w:tc>
      </w:tr>
      <w:tr w:rsidR="009D06AE" w:rsidRPr="00645238" w14:paraId="02D805CC" w14:textId="77777777" w:rsidTr="007F2942">
        <w:trPr>
          <w:trHeight w:val="45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93857E"/>
            </w:tcBorders>
            <w:shd w:val="clear" w:color="auto" w:fill="FDE9D9"/>
            <w:hideMark/>
          </w:tcPr>
          <w:p w14:paraId="45D7F3B4" w14:textId="77777777" w:rsidR="007F2942" w:rsidRDefault="007F2942" w:rsidP="00645238">
            <w:pPr>
              <w:widowControl/>
              <w:autoSpaceDE/>
              <w:autoSpaceDN/>
              <w:ind w:left="60"/>
              <w:textAlignment w:val="baseline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B17A7AC" wp14:editId="4F3D7AB3">
                      <wp:simplePos x="0" y="0"/>
                      <wp:positionH relativeFrom="column">
                        <wp:posOffset>-63712</wp:posOffset>
                      </wp:positionH>
                      <wp:positionV relativeFrom="paragraph">
                        <wp:posOffset>723477</wp:posOffset>
                      </wp:positionV>
                      <wp:extent cx="1333500" cy="550333"/>
                      <wp:effectExtent l="0" t="0" r="0" b="2540"/>
                      <wp:wrapNone/>
                      <wp:docPr id="1726907818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5503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F11E87" w14:textId="77777777" w:rsidR="00CA3199" w:rsidRPr="00A11DD2" w:rsidRDefault="00A11DD2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A11DD2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Whether growth targets are realistic and meaningful.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7A7AC" id="Text Box 46" o:spid="_x0000_s1052" type="#_x0000_t202" style="position:absolute;left:0;text-align:left;margin-left:-5pt;margin-top:56.95pt;width:105pt;height:43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" filled="f" stroked="f">
                      <v:textbox>
                        <w:txbxContent>
                          <w:p w14:paraId="03F11E87" w14:textId="77777777" w:rsidR="00CA3199" w:rsidRPr="00A11DD2" w:rsidRDefault="00A11DD2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11DD2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Whether growth targets are realistic and meaningful.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06AE" w:rsidRPr="00645238">
              <w:rPr>
                <w:rFonts w:eastAsia="Times New Roman"/>
                <w:b/>
                <w:bCs/>
              </w:rPr>
              <w:t>Growth</w:t>
            </w:r>
            <w:r w:rsidR="009D06AE" w:rsidRPr="00645238">
              <w:rPr>
                <w:rFonts w:eastAsia="Times New Roman"/>
              </w:rPr>
              <w:t> </w:t>
            </w:r>
          </w:p>
          <w:p w14:paraId="08AD10F1" w14:textId="77777777" w:rsidR="009D06AE" w:rsidRPr="00645238" w:rsidRDefault="007F2942" w:rsidP="00645238">
            <w:pPr>
              <w:widowControl/>
              <w:autoSpaceDE/>
              <w:autoSpaceDN/>
              <w:ind w:left="6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  <w:b/>
                <w:bCs/>
              </w:rPr>
              <w:t>Expectations</w:t>
            </w:r>
            <w:r w:rsidRPr="00645238">
              <w:rPr>
                <w:rFonts w:eastAsia="Times New Roman"/>
              </w:rPr>
              <w:t> 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93857E"/>
              <w:bottom w:val="single" w:sz="4" w:space="0" w:color="auto"/>
              <w:right w:val="single" w:sz="6" w:space="0" w:color="000000"/>
            </w:tcBorders>
            <w:hideMark/>
          </w:tcPr>
          <w:p w14:paraId="726FAB24" w14:textId="77777777" w:rsidR="009B198E" w:rsidRPr="009B198E" w:rsidRDefault="009B198E" w:rsidP="009B198E">
            <w:pPr>
              <w:widowControl/>
              <w:autoSpaceDE/>
              <w:autoSpaceDN/>
              <w:ind w:left="135"/>
              <w:textAlignment w:val="baseline"/>
              <w:rPr>
                <w:rFonts w:eastAsia="Times New Roman"/>
              </w:rPr>
            </w:pPr>
            <w:r w:rsidRPr="009B198E">
              <w:rPr>
                <w:rFonts w:eastAsia="Times New Roman"/>
              </w:rPr>
              <w:t xml:space="preserve">Sets high yet achievable expectations for student growth based on </w:t>
            </w:r>
            <w:r>
              <w:rPr>
                <w:rFonts w:eastAsia="Times New Roman"/>
              </w:rPr>
              <w:t xml:space="preserve">initial student </w:t>
            </w:r>
            <w:r w:rsidR="00EC23C4">
              <w:rPr>
                <w:rFonts w:eastAsia="Times New Roman"/>
              </w:rPr>
              <w:t xml:space="preserve">mapping </w:t>
            </w:r>
            <w:r w:rsidRPr="009B198E">
              <w:rPr>
                <w:rFonts w:eastAsia="Times New Roman"/>
              </w:rPr>
              <w:t xml:space="preserve">and </w:t>
            </w:r>
            <w:r w:rsidR="00EC23C4">
              <w:rPr>
                <w:rFonts w:eastAsia="Times New Roman"/>
              </w:rPr>
              <w:t>target</w:t>
            </w:r>
            <w:r w:rsidRPr="009B198E">
              <w:rPr>
                <w:rFonts w:eastAsia="Times New Roman"/>
              </w:rPr>
              <w:t xml:space="preserve"> goals.</w:t>
            </w:r>
          </w:p>
          <w:p w14:paraId="410569C2" w14:textId="77777777" w:rsidR="009D06AE" w:rsidRPr="00645238" w:rsidRDefault="009D06AE" w:rsidP="009B198E">
            <w:pPr>
              <w:widowControl/>
              <w:autoSpaceDE/>
              <w:autoSpaceDN/>
              <w:ind w:left="1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7B6FDB0" w14:textId="77777777" w:rsidR="009D06AE" w:rsidRPr="00560573" w:rsidRDefault="00EC23C4" w:rsidP="00560573">
            <w:pPr>
              <w:widowControl/>
              <w:autoSpaceDE/>
              <w:autoSpaceDN/>
              <w:ind w:left="135"/>
              <w:textAlignment w:val="baseline"/>
              <w:rPr>
                <w:rFonts w:eastAsia="Times New Roman"/>
              </w:rPr>
            </w:pPr>
            <w:r w:rsidRPr="00EC23C4">
              <w:rPr>
                <w:rFonts w:eastAsia="Times New Roman"/>
              </w:rPr>
              <w:t>Sets reasonable and generally attainable expectations for student growth</w:t>
            </w:r>
            <w:r w:rsidR="00560573">
              <w:rPr>
                <w:rFonts w:eastAsia="Times New Roman"/>
              </w:rPr>
              <w:t xml:space="preserve"> </w:t>
            </w:r>
            <w:r w:rsidR="00560573" w:rsidRPr="009B198E">
              <w:rPr>
                <w:rFonts w:eastAsia="Times New Roman"/>
              </w:rPr>
              <w:t xml:space="preserve">based on </w:t>
            </w:r>
            <w:r w:rsidR="00560573">
              <w:rPr>
                <w:rFonts w:eastAsia="Times New Roman"/>
              </w:rPr>
              <w:t xml:space="preserve">initial student mapping </w:t>
            </w:r>
            <w:r w:rsidR="00560573" w:rsidRPr="009B198E">
              <w:rPr>
                <w:rFonts w:eastAsia="Times New Roman"/>
              </w:rPr>
              <w:t xml:space="preserve">and </w:t>
            </w:r>
            <w:r w:rsidR="00560573">
              <w:rPr>
                <w:rFonts w:eastAsia="Times New Roman"/>
              </w:rPr>
              <w:t>target</w:t>
            </w:r>
            <w:r w:rsidR="00560573" w:rsidRPr="009B198E">
              <w:rPr>
                <w:rFonts w:eastAsia="Times New Roman"/>
              </w:rPr>
              <w:t xml:space="preserve"> goals.</w:t>
            </w:r>
          </w:p>
          <w:p w14:paraId="122F03FC" w14:textId="77777777" w:rsidR="009D06AE" w:rsidRPr="00645238" w:rsidRDefault="009D06A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0B8931E" w14:textId="77777777" w:rsidR="009D06AE" w:rsidRPr="00645238" w:rsidRDefault="009D06AE" w:rsidP="00645238">
            <w:pPr>
              <w:widowControl/>
              <w:autoSpaceDE/>
              <w:autoSpaceDN/>
              <w:ind w:lef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Sets growth </w:t>
            </w:r>
          </w:p>
          <w:p w14:paraId="33F0C50F" w14:textId="77777777" w:rsidR="00107FAC" w:rsidRDefault="009D06AE" w:rsidP="00645238">
            <w:pPr>
              <w:widowControl/>
              <w:autoSpaceDE/>
              <w:autoSpaceDN/>
              <w:ind w:left="120"/>
              <w:textAlignment w:val="baseline"/>
              <w:rPr>
                <w:rFonts w:eastAsia="Times New Roman"/>
              </w:rPr>
            </w:pPr>
            <w:r w:rsidRPr="00645238">
              <w:rPr>
                <w:rFonts w:eastAsia="Times New Roman"/>
              </w:rPr>
              <w:t>expectations, but </w:t>
            </w:r>
          </w:p>
          <w:p w14:paraId="36C49E27" w14:textId="77777777" w:rsidR="009D06AE" w:rsidRPr="00645238" w:rsidRDefault="009D06AE" w:rsidP="00107FAC">
            <w:pPr>
              <w:widowControl/>
              <w:autoSpaceDE/>
              <w:autoSpaceDN/>
              <w:ind w:lef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may not be entirely </w:t>
            </w:r>
          </w:p>
          <w:p w14:paraId="2FF3FF82" w14:textId="77777777" w:rsidR="009D06AE" w:rsidRPr="00645238" w:rsidRDefault="009D06AE" w:rsidP="00645238">
            <w:pPr>
              <w:widowControl/>
              <w:autoSpaceDE/>
              <w:autoSpaceDN/>
              <w:ind w:lef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reasonable or </w:t>
            </w:r>
          </w:p>
          <w:p w14:paraId="3E9DE0B0" w14:textId="77777777" w:rsidR="009D06AE" w:rsidRPr="00645238" w:rsidRDefault="009D06AE" w:rsidP="00645238">
            <w:pPr>
              <w:widowControl/>
              <w:autoSpaceDE/>
              <w:autoSpaceDN/>
              <w:ind w:left="12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well-deﬁned. 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9C19E32" w14:textId="77777777" w:rsidR="009D06AE" w:rsidRPr="00645238" w:rsidRDefault="009D06AE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Expectations are </w:t>
            </w:r>
          </w:p>
          <w:p w14:paraId="23DED156" w14:textId="77777777" w:rsidR="009D06AE" w:rsidRPr="00645238" w:rsidRDefault="009D06AE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unrealistic or not </w:t>
            </w:r>
          </w:p>
          <w:p w14:paraId="36119CAC" w14:textId="77777777" w:rsidR="009D06AE" w:rsidRPr="00645238" w:rsidRDefault="009D06AE" w:rsidP="00645238">
            <w:pPr>
              <w:widowControl/>
              <w:autoSpaceDE/>
              <w:autoSpaceDN/>
              <w:ind w:left="1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eastAsia="Times New Roman"/>
              </w:rPr>
              <w:t>deﬁned. </w:t>
            </w:r>
          </w:p>
          <w:p w14:paraId="5CB43073" w14:textId="77777777" w:rsidR="009D06AE" w:rsidRPr="00645238" w:rsidRDefault="009D06A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7B38DF0" w14:textId="77777777" w:rsidR="009D06AE" w:rsidRPr="00645238" w:rsidRDefault="009D06A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E58E1B8" w14:textId="77777777" w:rsidR="009D06AE" w:rsidRPr="00645238" w:rsidRDefault="009D06AE" w:rsidP="0064523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45238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34630E32" w14:textId="77777777" w:rsidR="00657863" w:rsidRDefault="00657863">
      <w:pPr>
        <w:spacing w:before="60"/>
        <w:rPr>
          <w:sz w:val="20"/>
        </w:rPr>
      </w:pPr>
    </w:p>
    <w:p w14:paraId="572458A6" w14:textId="77777777" w:rsidR="00657863" w:rsidRDefault="00657863">
      <w:pPr>
        <w:rPr>
          <w:sz w:val="20"/>
        </w:rPr>
        <w:sectPr w:rsidR="00657863">
          <w:footerReference w:type="default" r:id="rId15"/>
          <w:pgSz w:w="12240" w:h="15840"/>
          <w:pgMar w:top="540" w:right="360" w:bottom="800" w:left="460" w:header="0" w:footer="619" w:gutter="0"/>
          <w:cols w:space="720"/>
        </w:sectPr>
      </w:pPr>
    </w:p>
    <w:p w14:paraId="2869C9E6" w14:textId="77777777" w:rsidR="00657863" w:rsidRDefault="007415A2">
      <w:pPr>
        <w:pStyle w:val="BodyText"/>
        <w:tabs>
          <w:tab w:val="left" w:pos="3761"/>
          <w:tab w:val="left" w:pos="6578"/>
        </w:tabs>
        <w:spacing w:before="84" w:line="313" w:lineRule="exact"/>
        <w:ind w:left="938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0" behindDoc="0" locked="0" layoutInCell="1" allowOverlap="1" wp14:anchorId="7D79543F" wp14:editId="32A1DD30">
                <wp:simplePos x="0" y="0"/>
                <wp:positionH relativeFrom="page">
                  <wp:posOffset>533965</wp:posOffset>
                </wp:positionH>
                <wp:positionV relativeFrom="paragraph">
                  <wp:posOffset>61128</wp:posOffset>
                </wp:positionV>
                <wp:extent cx="315595" cy="31559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315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595" h="315595">
                              <a:moveTo>
                                <a:pt x="0" y="0"/>
                              </a:moveTo>
                              <a:lnTo>
                                <a:pt x="0" y="315391"/>
                              </a:lnTo>
                              <a:lnTo>
                                <a:pt x="315391" y="315391"/>
                              </a:lnTo>
                              <a:lnTo>
                                <a:pt x="3153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B18C" id="Graphic 42" o:spid="_x0000_s1026" style="position:absolute;margin-left:42.05pt;margin-top:4.8pt;width:24.85pt;height:24.85pt;z-index:2516582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595,3155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" path="m,l,315391r315391,l315391,,,xe" filled="f" strokeweight=".19472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8" behindDoc="1" locked="0" layoutInCell="1" allowOverlap="1" wp14:anchorId="06AF4E49" wp14:editId="0E5B03D0">
                <wp:simplePos x="0" y="0"/>
                <wp:positionH relativeFrom="page">
                  <wp:posOffset>2324661</wp:posOffset>
                </wp:positionH>
                <wp:positionV relativeFrom="paragraph">
                  <wp:posOffset>61128</wp:posOffset>
                </wp:positionV>
                <wp:extent cx="315595" cy="31559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315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595" h="315595">
                              <a:moveTo>
                                <a:pt x="0" y="0"/>
                              </a:moveTo>
                              <a:lnTo>
                                <a:pt x="0" y="315391"/>
                              </a:lnTo>
                              <a:lnTo>
                                <a:pt x="315391" y="315391"/>
                              </a:lnTo>
                              <a:lnTo>
                                <a:pt x="3153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00604" id="Graphic 43" o:spid="_x0000_s1026" style="position:absolute;margin-left:183.05pt;margin-top:4.8pt;width:24.85pt;height:24.85pt;z-index:-2516582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595,3155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" path="m,l,315391r315391,l315391,,,xe" filled="f" strokeweight=".19472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9" behindDoc="1" locked="0" layoutInCell="1" allowOverlap="1" wp14:anchorId="54AE0C5E" wp14:editId="341D48C4">
                <wp:simplePos x="0" y="0"/>
                <wp:positionH relativeFrom="page">
                  <wp:posOffset>4115357</wp:posOffset>
                </wp:positionH>
                <wp:positionV relativeFrom="paragraph">
                  <wp:posOffset>61128</wp:posOffset>
                </wp:positionV>
                <wp:extent cx="315595" cy="31559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315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595" h="315595">
                              <a:moveTo>
                                <a:pt x="0" y="0"/>
                              </a:moveTo>
                              <a:lnTo>
                                <a:pt x="0" y="315391"/>
                              </a:lnTo>
                              <a:lnTo>
                                <a:pt x="315391" y="315391"/>
                              </a:lnTo>
                              <a:lnTo>
                                <a:pt x="3153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F8570" id="Graphic 44" o:spid="_x0000_s1026" style="position:absolute;margin-left:324.05pt;margin-top:4.8pt;width:24.85pt;height:24.85pt;z-index:-2516582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595,3155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" path="m,l,315391r315391,l315391,,,xe" filled="f" strokeweight=".19472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1" behindDoc="0" locked="0" layoutInCell="1" allowOverlap="1" wp14:anchorId="627D6024" wp14:editId="7EDE3637">
                <wp:simplePos x="0" y="0"/>
                <wp:positionH relativeFrom="page">
                  <wp:posOffset>5906052</wp:posOffset>
                </wp:positionH>
                <wp:positionV relativeFrom="paragraph">
                  <wp:posOffset>61128</wp:posOffset>
                </wp:positionV>
                <wp:extent cx="315595" cy="31559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315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595" h="315595">
                              <a:moveTo>
                                <a:pt x="0" y="0"/>
                              </a:moveTo>
                              <a:lnTo>
                                <a:pt x="0" y="315391"/>
                              </a:lnTo>
                              <a:lnTo>
                                <a:pt x="315391" y="315391"/>
                              </a:lnTo>
                              <a:lnTo>
                                <a:pt x="3153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CFD08" id="Graphic 45" o:spid="_x0000_s1026" style="position:absolute;margin-left:465.05pt;margin-top:4.8pt;width:24.85pt;height:24.85pt;z-index:2516582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595,3155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" path="m,l,315391r315391,l315391,,,xe" filled="f" strokeweight=".19472mm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</w:rPr>
        <w:t>19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24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2"/>
        </w:rPr>
        <w:t>Exemplary</w:t>
      </w:r>
      <w:r>
        <w:rPr>
          <w:rFonts w:ascii="Calibri" w:hAnsi="Calibri"/>
        </w:rPr>
        <w:tab/>
        <w:t>13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18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2"/>
        </w:rPr>
        <w:t>Proﬁcient</w:t>
      </w:r>
      <w:r>
        <w:rPr>
          <w:rFonts w:ascii="Calibri" w:hAnsi="Calibri"/>
        </w:rPr>
        <w:tab/>
      </w:r>
      <w:r>
        <w:rPr>
          <w:rFonts w:ascii="Calibri" w:hAnsi="Calibri"/>
          <w:position w:val="11"/>
        </w:rPr>
        <w:t>7</w:t>
      </w:r>
      <w:r>
        <w:rPr>
          <w:rFonts w:ascii="Calibri" w:hAnsi="Calibri"/>
          <w:spacing w:val="3"/>
          <w:position w:val="11"/>
        </w:rPr>
        <w:t xml:space="preserve"> </w:t>
      </w:r>
      <w:r>
        <w:rPr>
          <w:rFonts w:ascii="Calibri" w:hAnsi="Calibri"/>
          <w:position w:val="11"/>
        </w:rPr>
        <w:t>-</w:t>
      </w:r>
      <w:r>
        <w:rPr>
          <w:rFonts w:ascii="Calibri" w:hAnsi="Calibri"/>
          <w:spacing w:val="4"/>
          <w:position w:val="11"/>
        </w:rPr>
        <w:t xml:space="preserve"> </w:t>
      </w:r>
      <w:r>
        <w:rPr>
          <w:rFonts w:ascii="Calibri" w:hAnsi="Calibri"/>
          <w:position w:val="11"/>
        </w:rPr>
        <w:t>12</w:t>
      </w:r>
      <w:r>
        <w:rPr>
          <w:rFonts w:ascii="Calibri" w:hAnsi="Calibri"/>
          <w:spacing w:val="3"/>
          <w:position w:val="11"/>
        </w:rPr>
        <w:t xml:space="preserve"> </w:t>
      </w:r>
      <w:r>
        <w:rPr>
          <w:rFonts w:ascii="Calibri" w:hAnsi="Calibri"/>
          <w:spacing w:val="-2"/>
          <w:position w:val="11"/>
        </w:rPr>
        <w:t>Developing</w:t>
      </w:r>
    </w:p>
    <w:p w14:paraId="7D733E1D" w14:textId="77777777" w:rsidR="00657863" w:rsidRDefault="007415A2">
      <w:pPr>
        <w:pStyle w:val="BodyText"/>
        <w:spacing w:line="203" w:lineRule="exact"/>
        <w:ind w:right="386"/>
        <w:jc w:val="right"/>
        <w:rPr>
          <w:rFonts w:ascii="Calibri"/>
        </w:rPr>
      </w:pPr>
      <w:r>
        <w:rPr>
          <w:rFonts w:ascii="Calibri"/>
        </w:rPr>
        <w:t>Revision</w:t>
      </w:r>
      <w:r>
        <w:rPr>
          <w:rFonts w:ascii="Calibri"/>
          <w:spacing w:val="4"/>
        </w:rPr>
        <w:t xml:space="preserve"> </w:t>
      </w:r>
      <w:r>
        <w:rPr>
          <w:rFonts w:ascii="Calibri"/>
          <w:spacing w:val="-2"/>
        </w:rPr>
        <w:t>Needed</w:t>
      </w:r>
    </w:p>
    <w:p w14:paraId="4922DC44" w14:textId="77777777" w:rsidR="00657863" w:rsidRDefault="007415A2">
      <w:pPr>
        <w:pStyle w:val="BodyText"/>
        <w:spacing w:before="62" w:line="247" w:lineRule="auto"/>
        <w:ind w:left="771" w:right="552"/>
        <w:rPr>
          <w:rFonts w:ascii="Calibri"/>
        </w:rPr>
      </w:pPr>
      <w:r>
        <w:br w:type="column"/>
      </w:r>
      <w:r>
        <w:rPr>
          <w:rFonts w:ascii="Calibri"/>
        </w:rPr>
        <w:t>0 - 6 Beginning Revision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Needed</w:t>
      </w:r>
    </w:p>
    <w:p w14:paraId="5968EE99" w14:textId="77777777" w:rsidR="00657863" w:rsidRDefault="00657863">
      <w:pPr>
        <w:spacing w:line="247" w:lineRule="auto"/>
        <w:sectPr w:rsidR="00657863">
          <w:type w:val="continuous"/>
          <w:pgSz w:w="12240" w:h="15840"/>
          <w:pgMar w:top="360" w:right="360" w:bottom="520" w:left="460" w:header="0" w:footer="619" w:gutter="0"/>
          <w:cols w:num="2" w:space="720" w:equalWidth="0">
            <w:col w:w="8431" w:space="199"/>
            <w:col w:w="2790"/>
          </w:cols>
        </w:sectPr>
      </w:pPr>
    </w:p>
    <w:p w14:paraId="299651E1" w14:textId="77777777" w:rsidR="00657863" w:rsidRDefault="007415A2">
      <w:pPr>
        <w:tabs>
          <w:tab w:val="left" w:pos="8882"/>
        </w:tabs>
        <w:ind w:left="252"/>
        <w:rPr>
          <w:sz w:val="20"/>
        </w:rPr>
      </w:pPr>
      <w:r>
        <w:rPr>
          <w:sz w:val="20"/>
        </w:rPr>
        <w:lastRenderedPageBreak/>
        <w:tab/>
      </w:r>
    </w:p>
    <w:p w14:paraId="06CFE69B" w14:textId="77777777" w:rsidR="00103158" w:rsidRDefault="002A0F8B">
      <w:pPr>
        <w:spacing w:before="269"/>
        <w:ind w:left="1016"/>
        <w:rPr>
          <w:rFonts w:ascii="Cambria"/>
          <w:color w:val="0F4761"/>
          <w:sz w:val="40"/>
        </w:rPr>
      </w:pPr>
      <w:r>
        <w:rPr>
          <w:noProof/>
          <w:position w:val="12"/>
          <w:sz w:val="20"/>
        </w:rPr>
        <w:drawing>
          <wp:anchor distT="0" distB="0" distL="114300" distR="114300" simplePos="0" relativeHeight="251658283" behindDoc="0" locked="0" layoutInCell="1" allowOverlap="1" wp14:anchorId="58183B4C" wp14:editId="07B9148F">
            <wp:simplePos x="0" y="0"/>
            <wp:positionH relativeFrom="column">
              <wp:posOffset>4992434</wp:posOffset>
            </wp:positionH>
            <wp:positionV relativeFrom="paragraph">
              <wp:posOffset>191135</wp:posOffset>
            </wp:positionV>
            <wp:extent cx="1541145" cy="496570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158">
        <w:rPr>
          <w:noProof/>
        </w:rPr>
        <w:drawing>
          <wp:inline distT="0" distB="0" distL="0" distR="0" wp14:anchorId="47C4F643" wp14:editId="40D277CF">
            <wp:extent cx="1304925" cy="666750"/>
            <wp:effectExtent l="0" t="0" r="0" b="0"/>
            <wp:docPr id="897766612" name="drawing" title="A blue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905705" name="Picture 154290570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E6ED2" w14:textId="77777777" w:rsidR="00657863" w:rsidRDefault="007415A2">
      <w:pPr>
        <w:spacing w:before="269"/>
        <w:ind w:left="1016"/>
        <w:rPr>
          <w:rFonts w:ascii="Cambria"/>
          <w:sz w:val="40"/>
        </w:rPr>
      </w:pPr>
      <w:r>
        <w:rPr>
          <w:rFonts w:ascii="Cambria"/>
          <w:color w:val="0F4761"/>
          <w:sz w:val="40"/>
        </w:rPr>
        <w:t>Tx</w:t>
      </w:r>
      <w:r>
        <w:rPr>
          <w:rFonts w:ascii="Cambria"/>
          <w:color w:val="0F4761"/>
          <w:spacing w:val="-7"/>
          <w:sz w:val="40"/>
        </w:rPr>
        <w:t xml:space="preserve"> </w:t>
      </w:r>
      <w:r>
        <w:rPr>
          <w:rFonts w:ascii="Cambria"/>
          <w:color w:val="0F4761"/>
          <w:sz w:val="40"/>
        </w:rPr>
        <w:t>SLO</w:t>
      </w:r>
      <w:r>
        <w:rPr>
          <w:rFonts w:ascii="Cambria"/>
          <w:color w:val="0F4761"/>
          <w:spacing w:val="-6"/>
          <w:sz w:val="40"/>
        </w:rPr>
        <w:t xml:space="preserve"> </w:t>
      </w:r>
      <w:r>
        <w:rPr>
          <w:rFonts w:ascii="Cambria"/>
          <w:color w:val="0F4761"/>
          <w:sz w:val="40"/>
        </w:rPr>
        <w:t>Body</w:t>
      </w:r>
      <w:r>
        <w:rPr>
          <w:rFonts w:ascii="Cambria"/>
          <w:color w:val="0F4761"/>
          <w:spacing w:val="-7"/>
          <w:sz w:val="40"/>
        </w:rPr>
        <w:t xml:space="preserve"> </w:t>
      </w:r>
      <w:r>
        <w:rPr>
          <w:rFonts w:ascii="Cambria"/>
          <w:color w:val="0F4761"/>
          <w:sz w:val="40"/>
        </w:rPr>
        <w:t>of</w:t>
      </w:r>
      <w:r>
        <w:rPr>
          <w:rFonts w:ascii="Cambria"/>
          <w:color w:val="0F4761"/>
          <w:spacing w:val="-5"/>
          <w:sz w:val="40"/>
        </w:rPr>
        <w:t xml:space="preserve"> </w:t>
      </w:r>
      <w:r>
        <w:rPr>
          <w:rFonts w:ascii="Cambria"/>
          <w:color w:val="0F4761"/>
          <w:sz w:val="40"/>
        </w:rPr>
        <w:t>Evidence</w:t>
      </w:r>
      <w:r>
        <w:rPr>
          <w:rFonts w:ascii="Cambria"/>
          <w:color w:val="0F4761"/>
          <w:spacing w:val="-6"/>
          <w:sz w:val="40"/>
        </w:rPr>
        <w:t xml:space="preserve"> </w:t>
      </w:r>
      <w:r>
        <w:rPr>
          <w:rFonts w:ascii="Cambria"/>
          <w:color w:val="0F4761"/>
          <w:sz w:val="40"/>
        </w:rPr>
        <w:t>(BOE)</w:t>
      </w:r>
      <w:r>
        <w:rPr>
          <w:rFonts w:ascii="Cambria"/>
          <w:color w:val="0F4761"/>
          <w:spacing w:val="-6"/>
          <w:sz w:val="40"/>
        </w:rPr>
        <w:t xml:space="preserve"> </w:t>
      </w:r>
      <w:r>
        <w:rPr>
          <w:rFonts w:ascii="Cambria"/>
          <w:color w:val="0F4761"/>
          <w:sz w:val="40"/>
        </w:rPr>
        <w:t>Success</w:t>
      </w:r>
      <w:r>
        <w:rPr>
          <w:rFonts w:ascii="Cambria"/>
          <w:color w:val="0F4761"/>
          <w:spacing w:val="-6"/>
          <w:sz w:val="40"/>
        </w:rPr>
        <w:t xml:space="preserve"> </w:t>
      </w:r>
      <w:r>
        <w:rPr>
          <w:rFonts w:ascii="Cambria"/>
          <w:color w:val="0F4761"/>
          <w:sz w:val="40"/>
        </w:rPr>
        <w:t>Criteria</w:t>
      </w:r>
      <w:r>
        <w:rPr>
          <w:rFonts w:ascii="Cambria"/>
          <w:color w:val="0F4761"/>
          <w:spacing w:val="-6"/>
          <w:sz w:val="40"/>
        </w:rPr>
        <w:t xml:space="preserve"> </w:t>
      </w:r>
      <w:r>
        <w:rPr>
          <w:rFonts w:ascii="Cambria"/>
          <w:color w:val="0F4761"/>
          <w:spacing w:val="-2"/>
          <w:sz w:val="40"/>
        </w:rPr>
        <w:t>Rubric</w:t>
      </w:r>
    </w:p>
    <w:p w14:paraId="3A7E5611" w14:textId="77777777" w:rsidR="00657863" w:rsidRPr="00DE13DD" w:rsidRDefault="007415A2" w:rsidP="00DE13DD">
      <w:pPr>
        <w:spacing w:before="323" w:line="259" w:lineRule="auto"/>
        <w:ind w:left="1078" w:right="908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>To guide educators in selecting and submitting Body of Evidence (BOE) artifacts that are fully aligned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to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their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identiﬁed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Skill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Statement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and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Targeted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Skill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Proﬁle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(TSP).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This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rubric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establishes consistent success criteria to evaluate the quality, relevance, and alignment of each artifact, ensuring it accurately reﬂects measurable student growth within the Tx SLO framework.</w:t>
      </w:r>
      <w:r w:rsidR="002A0F8B" w:rsidRPr="002A0F8B">
        <w:rPr>
          <w:noProof/>
          <w:position w:val="12"/>
          <w:sz w:val="20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1"/>
        <w:gridCol w:w="1875"/>
        <w:gridCol w:w="1881"/>
        <w:gridCol w:w="1875"/>
        <w:gridCol w:w="2364"/>
      </w:tblGrid>
      <w:tr w:rsidR="00657863" w14:paraId="30F1F4C1" w14:textId="77777777" w:rsidTr="00F77A81">
        <w:trPr>
          <w:trHeight w:val="1077"/>
          <w:jc w:val="center"/>
        </w:trPr>
        <w:tc>
          <w:tcPr>
            <w:tcW w:w="1881" w:type="dxa"/>
            <w:shd w:val="clear" w:color="auto" w:fill="F2CEED"/>
          </w:tcPr>
          <w:p w14:paraId="1BB893AF" w14:textId="77777777" w:rsidR="00657863" w:rsidRPr="0041568C" w:rsidRDefault="00657863" w:rsidP="009B5505">
            <w:pPr>
              <w:pStyle w:val="TableParagraph"/>
              <w:spacing w:before="10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3065B52" w14:textId="77777777" w:rsidR="00657863" w:rsidRPr="0041568C" w:rsidRDefault="007415A2" w:rsidP="009B5505">
            <w:pPr>
              <w:pStyle w:val="TableParagraph"/>
              <w:ind w:left="3" w:right="13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F77A81">
              <w:rPr>
                <w:rFonts w:ascii="Cambria" w:hAnsi="Cambria"/>
                <w:b/>
                <w:spacing w:val="-2"/>
                <w:sz w:val="28"/>
                <w:szCs w:val="28"/>
              </w:rPr>
              <w:t>Domain</w:t>
            </w:r>
          </w:p>
        </w:tc>
        <w:tc>
          <w:tcPr>
            <w:tcW w:w="1875" w:type="dxa"/>
            <w:shd w:val="clear" w:color="auto" w:fill="F2CEED"/>
          </w:tcPr>
          <w:p w14:paraId="75EA1BD9" w14:textId="77777777" w:rsidR="00657863" w:rsidRDefault="007415A2">
            <w:pPr>
              <w:pStyle w:val="TableParagraph"/>
              <w:spacing w:line="266" w:lineRule="auto"/>
              <w:ind w:left="242" w:right="325" w:firstLine="5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2"/>
                <w:sz w:val="24"/>
              </w:rPr>
              <w:t>Domain Indicator Description</w:t>
            </w:r>
          </w:p>
        </w:tc>
        <w:tc>
          <w:tcPr>
            <w:tcW w:w="1881" w:type="dxa"/>
            <w:shd w:val="clear" w:color="auto" w:fill="F2CEED"/>
          </w:tcPr>
          <w:p w14:paraId="313B437A" w14:textId="77777777" w:rsidR="00657863" w:rsidRDefault="00657863">
            <w:pPr>
              <w:pStyle w:val="TableParagraph"/>
              <w:spacing w:before="10"/>
              <w:rPr>
                <w:rFonts w:ascii="Calibri Light"/>
                <w:sz w:val="24"/>
              </w:rPr>
            </w:pPr>
          </w:p>
          <w:p w14:paraId="49986B86" w14:textId="77777777" w:rsidR="00657863" w:rsidRDefault="007415A2">
            <w:pPr>
              <w:pStyle w:val="TableParagraph"/>
              <w:ind w:left="261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2"/>
                <w:sz w:val="24"/>
              </w:rPr>
              <w:t>Exceeds</w:t>
            </w:r>
            <w:r>
              <w:rPr>
                <w:rFonts w:asci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spacing w:val="-5"/>
                <w:sz w:val="24"/>
              </w:rPr>
              <w:t>(3)</w:t>
            </w:r>
          </w:p>
        </w:tc>
        <w:tc>
          <w:tcPr>
            <w:tcW w:w="1875" w:type="dxa"/>
            <w:shd w:val="clear" w:color="auto" w:fill="F2CEED"/>
          </w:tcPr>
          <w:p w14:paraId="7761C31A" w14:textId="77777777" w:rsidR="00657863" w:rsidRDefault="00657863">
            <w:pPr>
              <w:pStyle w:val="TableParagraph"/>
              <w:spacing w:before="10"/>
              <w:rPr>
                <w:rFonts w:ascii="Calibri Light"/>
                <w:sz w:val="24"/>
              </w:rPr>
            </w:pPr>
          </w:p>
          <w:p w14:paraId="7C86AAF6" w14:textId="77777777" w:rsidR="00657863" w:rsidRDefault="007415A2">
            <w:pPr>
              <w:pStyle w:val="TableParagraph"/>
              <w:ind w:left="343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Meets</w:t>
            </w:r>
            <w:r>
              <w:rPr>
                <w:rFonts w:asci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/>
                <w:b/>
                <w:spacing w:val="-5"/>
                <w:sz w:val="24"/>
              </w:rPr>
              <w:t>(2)</w:t>
            </w:r>
          </w:p>
        </w:tc>
        <w:tc>
          <w:tcPr>
            <w:tcW w:w="2364" w:type="dxa"/>
            <w:shd w:val="clear" w:color="auto" w:fill="F2CEED"/>
          </w:tcPr>
          <w:p w14:paraId="55599C92" w14:textId="77777777" w:rsidR="00657863" w:rsidRDefault="00657863">
            <w:pPr>
              <w:pStyle w:val="TableParagraph"/>
              <w:spacing w:before="10"/>
              <w:rPr>
                <w:rFonts w:ascii="Calibri Light"/>
                <w:sz w:val="24"/>
              </w:rPr>
            </w:pPr>
          </w:p>
          <w:p w14:paraId="69D87AF5" w14:textId="77777777" w:rsidR="00657863" w:rsidRDefault="007415A2">
            <w:pPr>
              <w:pStyle w:val="TableParagraph"/>
              <w:ind w:left="126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Does</w:t>
            </w:r>
            <w:r>
              <w:rPr>
                <w:rFonts w:asci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Not</w:t>
            </w:r>
            <w:r>
              <w:rPr>
                <w:rFonts w:asci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Meet</w:t>
            </w:r>
            <w:r>
              <w:rPr>
                <w:rFonts w:asci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/>
                <w:b/>
                <w:spacing w:val="-5"/>
                <w:sz w:val="24"/>
              </w:rPr>
              <w:t>(1)</w:t>
            </w:r>
          </w:p>
        </w:tc>
      </w:tr>
      <w:tr w:rsidR="00657863" w14:paraId="5E591441" w14:textId="77777777" w:rsidTr="00F77A81">
        <w:trPr>
          <w:trHeight w:val="2061"/>
          <w:jc w:val="center"/>
        </w:trPr>
        <w:tc>
          <w:tcPr>
            <w:tcW w:w="1881" w:type="dxa"/>
            <w:shd w:val="clear" w:color="auto" w:fill="F2CEED"/>
            <w:vAlign w:val="center"/>
          </w:tcPr>
          <w:p w14:paraId="4D474B3B" w14:textId="77777777" w:rsidR="00657863" w:rsidRPr="008C4DFB" w:rsidRDefault="007415A2" w:rsidP="008C4DFB">
            <w:pPr>
              <w:pStyle w:val="TableParagraph"/>
              <w:ind w:right="13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C4DFB">
              <w:rPr>
                <w:rFonts w:ascii="Cambria" w:hAnsi="Cambria"/>
                <w:b/>
                <w:spacing w:val="-2"/>
                <w:sz w:val="28"/>
                <w:szCs w:val="28"/>
              </w:rPr>
              <w:t>Alignment</w:t>
            </w:r>
          </w:p>
        </w:tc>
        <w:tc>
          <w:tcPr>
            <w:tcW w:w="1875" w:type="dxa"/>
          </w:tcPr>
          <w:p w14:paraId="431DFC56" w14:textId="77777777" w:rsidR="00657863" w:rsidRPr="0041568C" w:rsidRDefault="007415A2" w:rsidP="0041568C">
            <w:pPr>
              <w:pStyle w:val="TableParagraph"/>
              <w:spacing w:line="256" w:lineRule="auto"/>
              <w:ind w:left="44" w:right="98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Evidence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aligns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 xml:space="preserve">to </w:t>
            </w:r>
            <w:r>
              <w:rPr>
                <w:rFonts w:ascii="Calibri Light"/>
                <w:spacing w:val="-4"/>
                <w:sz w:val="24"/>
              </w:rPr>
              <w:t>the</w:t>
            </w:r>
            <w:r w:rsidR="0041568C">
              <w:rPr>
                <w:rFonts w:ascii="Calibri Light"/>
                <w:sz w:val="24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4"/>
              </w:rPr>
              <w:t xml:space="preserve">teacher-deﬁned </w:t>
            </w:r>
            <w:r>
              <w:rPr>
                <w:rFonts w:ascii="Calibri Light" w:hAnsi="Calibri Light"/>
                <w:sz w:val="24"/>
              </w:rPr>
              <w:t>skill</w:t>
            </w:r>
            <w:r w:rsidR="0041568C">
              <w:rPr>
                <w:rFonts w:ascii="Calibri Light" w:hAnsi="Calibri Light"/>
                <w:sz w:val="24"/>
              </w:rPr>
              <w:t>s</w:t>
            </w:r>
            <w:r>
              <w:rPr>
                <w:rFonts w:ascii="Calibri Light" w:hAnsi="Calibri Light"/>
                <w:sz w:val="24"/>
              </w:rPr>
              <w:t xml:space="preserve"> </w:t>
            </w:r>
            <w:r w:rsidR="0041568C">
              <w:rPr>
                <w:rFonts w:ascii="Calibri Light" w:hAnsi="Calibri Light"/>
                <w:sz w:val="24"/>
              </w:rPr>
              <w:t xml:space="preserve">in the </w:t>
            </w:r>
            <w:r>
              <w:rPr>
                <w:rFonts w:ascii="Calibri Light" w:hAnsi="Calibri Light"/>
                <w:sz w:val="24"/>
              </w:rPr>
              <w:t>skill</w:t>
            </w:r>
            <w:r>
              <w:rPr>
                <w:rFonts w:ascii="Calibri Light" w:hAnsi="Calibri Light"/>
                <w:spacing w:val="-14"/>
                <w:sz w:val="24"/>
              </w:rPr>
              <w:t xml:space="preserve"> </w:t>
            </w:r>
            <w:r>
              <w:rPr>
                <w:rFonts w:ascii="Calibri Light" w:hAnsi="Calibri Light"/>
                <w:sz w:val="24"/>
              </w:rPr>
              <w:t>statement</w:t>
            </w:r>
            <w:r w:rsidR="0041568C">
              <w:rPr>
                <w:rFonts w:ascii="Calibri Light" w:hAnsi="Calibri Light"/>
                <w:sz w:val="24"/>
              </w:rPr>
              <w:t xml:space="preserve">. </w:t>
            </w:r>
          </w:p>
        </w:tc>
        <w:tc>
          <w:tcPr>
            <w:tcW w:w="1881" w:type="dxa"/>
          </w:tcPr>
          <w:p w14:paraId="70664A47" w14:textId="77777777" w:rsidR="00657863" w:rsidRDefault="007415A2" w:rsidP="0041568C">
            <w:pPr>
              <w:pStyle w:val="TableParagraph"/>
              <w:spacing w:line="259" w:lineRule="auto"/>
              <w:ind w:left="49" w:right="171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Strong</w:t>
            </w:r>
            <w:r>
              <w:rPr>
                <w:rFonts w:ascii="Calibri Light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 xml:space="preserve">alignment </w:t>
            </w:r>
            <w:r>
              <w:rPr>
                <w:rFonts w:ascii="Calibri Light"/>
                <w:sz w:val="24"/>
              </w:rPr>
              <w:t>with</w:t>
            </w:r>
            <w:r>
              <w:rPr>
                <w:rFonts w:ascii="Calibri Light"/>
                <w:spacing w:val="-5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the</w:t>
            </w:r>
            <w:r>
              <w:rPr>
                <w:rFonts w:ascii="Calibri Light"/>
                <w:spacing w:val="-5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TSP</w:t>
            </w:r>
            <w:r>
              <w:rPr>
                <w:rFonts w:ascii="Calibri Light"/>
                <w:spacing w:val="-5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 xml:space="preserve">and skill statement; </w:t>
            </w:r>
          </w:p>
        </w:tc>
        <w:tc>
          <w:tcPr>
            <w:tcW w:w="1875" w:type="dxa"/>
          </w:tcPr>
          <w:p w14:paraId="1F3C7A3C" w14:textId="77777777" w:rsidR="00657863" w:rsidRDefault="007415A2" w:rsidP="0041568C">
            <w:pPr>
              <w:pStyle w:val="TableParagraph"/>
              <w:spacing w:line="259" w:lineRule="auto"/>
              <w:ind w:left="44" w:right="363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 xml:space="preserve">General </w:t>
            </w:r>
            <w:r>
              <w:rPr>
                <w:rFonts w:ascii="Calibri Light"/>
                <w:sz w:val="24"/>
              </w:rPr>
              <w:t>alignment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 xml:space="preserve">with </w:t>
            </w:r>
            <w:r>
              <w:rPr>
                <w:rFonts w:ascii="Calibri Light"/>
                <w:spacing w:val="-2"/>
                <w:sz w:val="24"/>
              </w:rPr>
              <w:t>minor inconsistencies</w:t>
            </w:r>
          </w:p>
        </w:tc>
        <w:tc>
          <w:tcPr>
            <w:tcW w:w="2364" w:type="dxa"/>
          </w:tcPr>
          <w:p w14:paraId="6E2A0D9C" w14:textId="77777777" w:rsidR="00657863" w:rsidRDefault="007415A2" w:rsidP="0041568C">
            <w:pPr>
              <w:pStyle w:val="TableParagraph"/>
              <w:spacing w:line="259" w:lineRule="auto"/>
              <w:ind w:left="49" w:right="306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Unclear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or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unrelated to intended skill</w:t>
            </w:r>
            <w:r w:rsidR="0041568C">
              <w:rPr>
                <w:rFonts w:ascii="Calibri Light"/>
                <w:sz w:val="24"/>
              </w:rPr>
              <w:t>s</w:t>
            </w:r>
          </w:p>
        </w:tc>
      </w:tr>
      <w:tr w:rsidR="00657863" w14:paraId="68A3C38C" w14:textId="77777777" w:rsidTr="00F77A81">
        <w:trPr>
          <w:trHeight w:val="1431"/>
          <w:jc w:val="center"/>
        </w:trPr>
        <w:tc>
          <w:tcPr>
            <w:tcW w:w="1881" w:type="dxa"/>
            <w:shd w:val="clear" w:color="auto" w:fill="F2CEED"/>
            <w:vAlign w:val="center"/>
          </w:tcPr>
          <w:p w14:paraId="1A6AE1C0" w14:textId="77777777" w:rsidR="00657863" w:rsidRPr="008C4DFB" w:rsidRDefault="00657863" w:rsidP="008C4DFB">
            <w:pPr>
              <w:pStyle w:val="TableParagraph"/>
              <w:spacing w:before="36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116337F4" w14:textId="77777777" w:rsidR="00657863" w:rsidRPr="008C4DFB" w:rsidRDefault="007415A2" w:rsidP="008C4DFB">
            <w:pPr>
              <w:pStyle w:val="TableParagraph"/>
              <w:spacing w:line="26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C4DFB">
              <w:rPr>
                <w:rFonts w:ascii="Cambria" w:hAnsi="Cambria"/>
                <w:b/>
                <w:spacing w:val="-2"/>
                <w:sz w:val="28"/>
                <w:szCs w:val="28"/>
              </w:rPr>
              <w:t xml:space="preserve">Growth </w:t>
            </w:r>
            <w:r w:rsidRPr="008C4DFB">
              <w:rPr>
                <w:rFonts w:ascii="Cambria" w:hAnsi="Cambria"/>
                <w:b/>
                <w:spacing w:val="-4"/>
                <w:sz w:val="28"/>
                <w:szCs w:val="28"/>
              </w:rPr>
              <w:t>Evidence</w:t>
            </w:r>
          </w:p>
        </w:tc>
        <w:tc>
          <w:tcPr>
            <w:tcW w:w="1875" w:type="dxa"/>
          </w:tcPr>
          <w:p w14:paraId="26663DC5" w14:textId="77777777" w:rsidR="00657863" w:rsidRDefault="007415A2" w:rsidP="0041568C">
            <w:pPr>
              <w:pStyle w:val="TableParagraph"/>
              <w:spacing w:line="259" w:lineRule="auto"/>
              <w:ind w:left="44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Demonstrates measurable student</w:t>
            </w:r>
            <w:r>
              <w:rPr>
                <w:rFonts w:ascii="Calibri Light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growth</w:t>
            </w:r>
          </w:p>
        </w:tc>
        <w:tc>
          <w:tcPr>
            <w:tcW w:w="1881" w:type="dxa"/>
          </w:tcPr>
          <w:p w14:paraId="3B5C75E6" w14:textId="77777777" w:rsidR="00657863" w:rsidRDefault="007415A2" w:rsidP="0041568C">
            <w:pPr>
              <w:pStyle w:val="TableParagraph"/>
              <w:spacing w:line="259" w:lineRule="auto"/>
              <w:ind w:left="49" w:right="258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Clear, compelling progress</w:t>
            </w:r>
            <w:r>
              <w:rPr>
                <w:rFonts w:ascii="Calibri Light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 xml:space="preserve">across </w:t>
            </w:r>
            <w:r>
              <w:rPr>
                <w:rFonts w:ascii="Calibri Light"/>
                <w:sz w:val="24"/>
              </w:rPr>
              <w:t>time points</w:t>
            </w:r>
          </w:p>
        </w:tc>
        <w:tc>
          <w:tcPr>
            <w:tcW w:w="1875" w:type="dxa"/>
          </w:tcPr>
          <w:p w14:paraId="6523CF65" w14:textId="77777777" w:rsidR="00657863" w:rsidRDefault="007415A2" w:rsidP="0041568C">
            <w:pPr>
              <w:pStyle w:val="TableParagraph"/>
              <w:spacing w:line="259" w:lineRule="auto"/>
              <w:ind w:left="44" w:right="222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 xml:space="preserve">Adequate </w:t>
            </w:r>
            <w:r>
              <w:rPr>
                <w:rFonts w:ascii="Calibri Light"/>
                <w:sz w:val="24"/>
              </w:rPr>
              <w:t xml:space="preserve">growth with </w:t>
            </w:r>
            <w:r>
              <w:rPr>
                <w:rFonts w:ascii="Calibri Light"/>
                <w:spacing w:val="-2"/>
                <w:sz w:val="24"/>
              </w:rPr>
              <w:t>some</w:t>
            </w:r>
            <w:r>
              <w:rPr>
                <w:rFonts w:ascii="Calibri Light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variability</w:t>
            </w:r>
          </w:p>
        </w:tc>
        <w:tc>
          <w:tcPr>
            <w:tcW w:w="2364" w:type="dxa"/>
          </w:tcPr>
          <w:p w14:paraId="29D8438A" w14:textId="77777777" w:rsidR="00657863" w:rsidRDefault="007415A2" w:rsidP="0041568C">
            <w:pPr>
              <w:pStyle w:val="TableParagraph"/>
              <w:spacing w:line="259" w:lineRule="auto"/>
              <w:ind w:left="49" w:right="264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No measurable growth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or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 xml:space="preserve">misaligned </w:t>
            </w:r>
            <w:r>
              <w:rPr>
                <w:rFonts w:ascii="Calibri Light"/>
                <w:spacing w:val="-2"/>
                <w:sz w:val="24"/>
              </w:rPr>
              <w:t>timeframes</w:t>
            </w:r>
          </w:p>
        </w:tc>
      </w:tr>
      <w:tr w:rsidR="00657863" w14:paraId="57FCB63B" w14:textId="77777777" w:rsidTr="00F77A81">
        <w:trPr>
          <w:trHeight w:val="1430"/>
          <w:jc w:val="center"/>
        </w:trPr>
        <w:tc>
          <w:tcPr>
            <w:tcW w:w="1881" w:type="dxa"/>
            <w:shd w:val="clear" w:color="auto" w:fill="F2CEED"/>
            <w:vAlign w:val="center"/>
          </w:tcPr>
          <w:p w14:paraId="6D91B776" w14:textId="77777777" w:rsidR="00657863" w:rsidRPr="008C4DFB" w:rsidRDefault="007415A2" w:rsidP="008C4DFB">
            <w:pPr>
              <w:pStyle w:val="TableParagraph"/>
              <w:spacing w:line="271" w:lineRule="auto"/>
              <w:ind w:right="-48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C4DFB">
              <w:rPr>
                <w:rFonts w:ascii="Cambria" w:hAnsi="Cambria"/>
                <w:b/>
                <w:spacing w:val="-2"/>
                <w:sz w:val="28"/>
                <w:szCs w:val="28"/>
              </w:rPr>
              <w:t>Artifact</w:t>
            </w:r>
            <w:r w:rsidR="009B5505" w:rsidRPr="008C4DFB">
              <w:rPr>
                <w:rFonts w:ascii="Cambria" w:hAnsi="Cambria"/>
                <w:b/>
                <w:spacing w:val="-2"/>
                <w:sz w:val="28"/>
                <w:szCs w:val="28"/>
              </w:rPr>
              <w:t xml:space="preserve"> </w:t>
            </w:r>
            <w:r w:rsidRPr="008C4DFB">
              <w:rPr>
                <w:rFonts w:ascii="Cambria" w:hAnsi="Cambria"/>
                <w:b/>
                <w:spacing w:val="-2"/>
                <w:sz w:val="28"/>
                <w:szCs w:val="28"/>
              </w:rPr>
              <w:t>Quality</w:t>
            </w:r>
          </w:p>
        </w:tc>
        <w:tc>
          <w:tcPr>
            <w:tcW w:w="1875" w:type="dxa"/>
          </w:tcPr>
          <w:p w14:paraId="0A380F66" w14:textId="77777777" w:rsidR="00657863" w:rsidRDefault="007415A2" w:rsidP="0041568C">
            <w:pPr>
              <w:pStyle w:val="TableParagraph"/>
              <w:spacing w:line="259" w:lineRule="auto"/>
              <w:ind w:left="44" w:right="423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 xml:space="preserve">Clarity, completeness, </w:t>
            </w:r>
            <w:r>
              <w:rPr>
                <w:rFonts w:ascii="Calibri Light"/>
                <w:sz w:val="24"/>
              </w:rPr>
              <w:t>and</w:t>
            </w:r>
            <w:r>
              <w:rPr>
                <w:rFonts w:ascii="Calibri Light"/>
                <w:spacing w:val="-3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relevance</w:t>
            </w:r>
          </w:p>
        </w:tc>
        <w:tc>
          <w:tcPr>
            <w:tcW w:w="1881" w:type="dxa"/>
          </w:tcPr>
          <w:p w14:paraId="23B37454" w14:textId="77777777" w:rsidR="00657863" w:rsidRDefault="007415A2" w:rsidP="0041568C">
            <w:pPr>
              <w:pStyle w:val="TableParagraph"/>
              <w:spacing w:line="259" w:lineRule="auto"/>
              <w:ind w:left="49" w:right="304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High quality, relevant, and clearly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linked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 xml:space="preserve">to </w:t>
            </w:r>
            <w:r>
              <w:rPr>
                <w:rFonts w:ascii="Calibri Light"/>
                <w:spacing w:val="-2"/>
                <w:sz w:val="24"/>
              </w:rPr>
              <w:t>outcomes</w:t>
            </w:r>
          </w:p>
        </w:tc>
        <w:tc>
          <w:tcPr>
            <w:tcW w:w="1875" w:type="dxa"/>
          </w:tcPr>
          <w:p w14:paraId="36827DCD" w14:textId="77777777" w:rsidR="00657863" w:rsidRDefault="007415A2" w:rsidP="0041568C">
            <w:pPr>
              <w:pStyle w:val="TableParagraph"/>
              <w:spacing w:line="259" w:lineRule="auto"/>
              <w:ind w:left="44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Mostly</w:t>
            </w:r>
            <w:r>
              <w:rPr>
                <w:rFonts w:ascii="Calibri Light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 xml:space="preserve">complete </w:t>
            </w:r>
            <w:r>
              <w:rPr>
                <w:rFonts w:ascii="Calibri Light"/>
                <w:sz w:val="24"/>
              </w:rPr>
              <w:t>with</w:t>
            </w:r>
            <w:r>
              <w:rPr>
                <w:rFonts w:ascii="Calibri Light"/>
                <w:spacing w:val="-8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basic</w:t>
            </w:r>
            <w:r>
              <w:rPr>
                <w:rFonts w:ascii="Calibri Light"/>
                <w:spacing w:val="-8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clarity</w:t>
            </w:r>
          </w:p>
        </w:tc>
        <w:tc>
          <w:tcPr>
            <w:tcW w:w="2364" w:type="dxa"/>
          </w:tcPr>
          <w:p w14:paraId="4720FFA8" w14:textId="77777777" w:rsidR="00657863" w:rsidRDefault="007415A2" w:rsidP="0041568C">
            <w:pPr>
              <w:pStyle w:val="TableParagraph"/>
              <w:spacing w:line="259" w:lineRule="auto"/>
              <w:ind w:left="49" w:right="306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 xml:space="preserve">Incomplete, low </w:t>
            </w:r>
            <w:r>
              <w:rPr>
                <w:rFonts w:ascii="Calibri Light"/>
                <w:spacing w:val="-2"/>
                <w:sz w:val="24"/>
              </w:rPr>
              <w:t>quality,</w:t>
            </w:r>
            <w:r>
              <w:rPr>
                <w:rFonts w:ascii="Calibri Light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or</w:t>
            </w:r>
            <w:r>
              <w:rPr>
                <w:rFonts w:ascii="Calibri Light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unclear</w:t>
            </w:r>
          </w:p>
        </w:tc>
      </w:tr>
      <w:tr w:rsidR="00657863" w14:paraId="56BFA895" w14:textId="77777777" w:rsidTr="00F77A81">
        <w:trPr>
          <w:trHeight w:val="1746"/>
          <w:jc w:val="center"/>
        </w:trPr>
        <w:tc>
          <w:tcPr>
            <w:tcW w:w="1881" w:type="dxa"/>
            <w:shd w:val="clear" w:color="auto" w:fill="F2CEED"/>
            <w:vAlign w:val="center"/>
          </w:tcPr>
          <w:p w14:paraId="14E7EC59" w14:textId="77777777" w:rsidR="00657863" w:rsidRPr="008C4DFB" w:rsidRDefault="007415A2" w:rsidP="008C4DFB">
            <w:pPr>
              <w:pStyle w:val="TableParagraph"/>
              <w:spacing w:line="271" w:lineRule="auto"/>
              <w:jc w:val="center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 w:rsidRPr="008C4DFB">
              <w:rPr>
                <w:rFonts w:ascii="Cambria" w:eastAsia="Cambria" w:hAnsi="Cambria" w:cs="Cambria"/>
                <w:b/>
                <w:bCs/>
                <w:spacing w:val="-2"/>
                <w:sz w:val="28"/>
                <w:szCs w:val="28"/>
              </w:rPr>
              <w:t xml:space="preserve">Teacher </w:t>
            </w:r>
            <w:r w:rsidR="009B5505" w:rsidRPr="008C4DFB">
              <w:rPr>
                <w:rFonts w:ascii="Cambria" w:eastAsia="Cambria" w:hAnsi="Cambria" w:cs="Cambria"/>
                <w:b/>
                <w:bCs/>
                <w:spacing w:val="-2"/>
                <w:w w:val="85"/>
                <w:sz w:val="28"/>
                <w:szCs w:val="28"/>
              </w:rPr>
              <w:t>Reflection</w:t>
            </w:r>
          </w:p>
        </w:tc>
        <w:tc>
          <w:tcPr>
            <w:tcW w:w="1875" w:type="dxa"/>
          </w:tcPr>
          <w:p w14:paraId="2062CFED" w14:textId="77777777" w:rsidR="00657863" w:rsidRDefault="007415A2" w:rsidP="0041568C">
            <w:pPr>
              <w:pStyle w:val="TableParagraph"/>
              <w:spacing w:line="256" w:lineRule="auto"/>
              <w:ind w:left="44" w:right="615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 xml:space="preserve">Insight into </w:t>
            </w:r>
            <w:r>
              <w:rPr>
                <w:rFonts w:ascii="Calibri Light"/>
                <w:spacing w:val="-2"/>
                <w:sz w:val="24"/>
              </w:rPr>
              <w:t>instructional decisions</w:t>
            </w:r>
          </w:p>
        </w:tc>
        <w:tc>
          <w:tcPr>
            <w:tcW w:w="1881" w:type="dxa"/>
          </w:tcPr>
          <w:p w14:paraId="09CF766A" w14:textId="77777777" w:rsidR="00657863" w:rsidRDefault="007415A2" w:rsidP="0041568C">
            <w:pPr>
              <w:pStyle w:val="TableParagraph"/>
              <w:spacing w:line="256" w:lineRule="auto"/>
              <w:ind w:left="49" w:right="573"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pacing w:val="-2"/>
                <w:sz w:val="24"/>
              </w:rPr>
              <w:t>Detailed, thoughtful reﬂection</w:t>
            </w:r>
            <w:r>
              <w:rPr>
                <w:rFonts w:ascii="Calibri Light" w:hAnsi="Calibri Light"/>
                <w:spacing w:val="-12"/>
                <w:sz w:val="24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4"/>
              </w:rPr>
              <w:t xml:space="preserve">on </w:t>
            </w:r>
            <w:r>
              <w:rPr>
                <w:rFonts w:ascii="Calibri Light" w:hAnsi="Calibri Light"/>
                <w:sz w:val="24"/>
              </w:rPr>
              <w:t>strategy</w:t>
            </w:r>
            <w:r>
              <w:rPr>
                <w:rFonts w:ascii="Calibri Light" w:hAnsi="Calibri Light"/>
                <w:spacing w:val="-14"/>
                <w:sz w:val="24"/>
              </w:rPr>
              <w:t xml:space="preserve"> </w:t>
            </w:r>
            <w:r>
              <w:rPr>
                <w:rFonts w:ascii="Calibri Light" w:hAnsi="Calibri Light"/>
                <w:sz w:val="24"/>
              </w:rPr>
              <w:t>and next steps</w:t>
            </w:r>
          </w:p>
        </w:tc>
        <w:tc>
          <w:tcPr>
            <w:tcW w:w="1875" w:type="dxa"/>
          </w:tcPr>
          <w:p w14:paraId="76FE86A3" w14:textId="77777777" w:rsidR="00657863" w:rsidRDefault="007415A2" w:rsidP="0041568C">
            <w:pPr>
              <w:pStyle w:val="TableParagraph"/>
              <w:spacing w:line="256" w:lineRule="auto"/>
              <w:ind w:left="44" w:right="98"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pacing w:val="-2"/>
                <w:sz w:val="24"/>
              </w:rPr>
              <w:t>Reﬂection included,</w:t>
            </w:r>
            <w:r>
              <w:rPr>
                <w:rFonts w:ascii="Calibri Light" w:hAnsi="Calibri Light"/>
                <w:spacing w:val="-12"/>
                <w:sz w:val="24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4"/>
              </w:rPr>
              <w:t>limited instructional insights</w:t>
            </w:r>
          </w:p>
        </w:tc>
        <w:tc>
          <w:tcPr>
            <w:tcW w:w="2364" w:type="dxa"/>
          </w:tcPr>
          <w:p w14:paraId="1D801C05" w14:textId="77777777" w:rsidR="00657863" w:rsidRDefault="007415A2" w:rsidP="0041568C">
            <w:pPr>
              <w:pStyle w:val="TableParagraph"/>
              <w:spacing w:line="256" w:lineRule="auto"/>
              <w:ind w:left="49" w:right="306"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>Minimal</w:t>
            </w:r>
            <w:r>
              <w:rPr>
                <w:rFonts w:ascii="Calibri Light" w:hAnsi="Calibri Light"/>
                <w:spacing w:val="-14"/>
                <w:sz w:val="24"/>
              </w:rPr>
              <w:t xml:space="preserve"> </w:t>
            </w:r>
            <w:r>
              <w:rPr>
                <w:rFonts w:ascii="Calibri Light" w:hAnsi="Calibri Light"/>
                <w:sz w:val="24"/>
              </w:rPr>
              <w:t>or</w:t>
            </w:r>
            <w:r>
              <w:rPr>
                <w:rFonts w:ascii="Calibri Light" w:hAnsi="Calibri Light"/>
                <w:spacing w:val="-14"/>
                <w:sz w:val="24"/>
              </w:rPr>
              <w:t xml:space="preserve"> </w:t>
            </w:r>
            <w:r>
              <w:rPr>
                <w:rFonts w:ascii="Calibri Light" w:hAnsi="Calibri Light"/>
                <w:sz w:val="24"/>
              </w:rPr>
              <w:t xml:space="preserve">absent </w:t>
            </w:r>
            <w:r>
              <w:rPr>
                <w:rFonts w:ascii="Calibri Light" w:hAnsi="Calibri Light"/>
                <w:spacing w:val="-2"/>
                <w:sz w:val="24"/>
              </w:rPr>
              <w:t>instructional reﬂection</w:t>
            </w:r>
          </w:p>
        </w:tc>
      </w:tr>
      <w:tr w:rsidR="00657863" w14:paraId="79FA99B8" w14:textId="77777777" w:rsidTr="00F77A81">
        <w:trPr>
          <w:trHeight w:val="1430"/>
          <w:jc w:val="center"/>
        </w:trPr>
        <w:tc>
          <w:tcPr>
            <w:tcW w:w="1881" w:type="dxa"/>
            <w:shd w:val="clear" w:color="auto" w:fill="F2CEED"/>
            <w:vAlign w:val="center"/>
          </w:tcPr>
          <w:p w14:paraId="11B341E2" w14:textId="77777777" w:rsidR="00657863" w:rsidRPr="00F77A81" w:rsidRDefault="007415A2" w:rsidP="00F77A81">
            <w:pPr>
              <w:pStyle w:val="TableParagraph"/>
              <w:spacing w:line="271" w:lineRule="auto"/>
              <w:ind w:right="-48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77A81">
              <w:rPr>
                <w:rFonts w:ascii="Cambria" w:hAnsi="Cambria"/>
                <w:b/>
                <w:spacing w:val="-2"/>
                <w:sz w:val="28"/>
                <w:szCs w:val="28"/>
              </w:rPr>
              <w:t>Scoring Consistency</w:t>
            </w:r>
          </w:p>
        </w:tc>
        <w:tc>
          <w:tcPr>
            <w:tcW w:w="1875" w:type="dxa"/>
          </w:tcPr>
          <w:p w14:paraId="24F34834" w14:textId="77777777" w:rsidR="00657863" w:rsidRDefault="007415A2" w:rsidP="0041568C">
            <w:pPr>
              <w:pStyle w:val="TableParagraph"/>
              <w:spacing w:line="259" w:lineRule="auto"/>
              <w:ind w:left="44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Matches</w:t>
            </w:r>
            <w:r>
              <w:rPr>
                <w:rFonts w:ascii="Calibri Light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rubric expectations</w:t>
            </w:r>
          </w:p>
        </w:tc>
        <w:tc>
          <w:tcPr>
            <w:tcW w:w="1881" w:type="dxa"/>
          </w:tcPr>
          <w:p w14:paraId="2425C936" w14:textId="77777777" w:rsidR="00657863" w:rsidRDefault="007415A2" w:rsidP="0041568C">
            <w:pPr>
              <w:pStyle w:val="TableParagraph"/>
              <w:spacing w:line="259" w:lineRule="auto"/>
              <w:ind w:left="49" w:right="258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Fully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aligned</w:t>
            </w:r>
            <w:r>
              <w:rPr>
                <w:rFonts w:ascii="Calibri Light"/>
                <w:spacing w:val="-1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to rubric criteria</w:t>
            </w:r>
          </w:p>
        </w:tc>
        <w:tc>
          <w:tcPr>
            <w:tcW w:w="1875" w:type="dxa"/>
          </w:tcPr>
          <w:p w14:paraId="58A4D9AF" w14:textId="77777777" w:rsidR="00657863" w:rsidRDefault="007415A2" w:rsidP="0041568C">
            <w:pPr>
              <w:pStyle w:val="TableParagraph"/>
              <w:spacing w:line="259" w:lineRule="auto"/>
              <w:ind w:left="44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Mostly</w:t>
            </w:r>
            <w:r>
              <w:rPr>
                <w:rFonts w:ascii="Calibri Light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 xml:space="preserve">aligned, </w:t>
            </w:r>
            <w:r>
              <w:rPr>
                <w:rFonts w:ascii="Calibri Light"/>
                <w:sz w:val="24"/>
              </w:rPr>
              <w:t xml:space="preserve">with minor </w:t>
            </w:r>
            <w:r>
              <w:rPr>
                <w:rFonts w:ascii="Calibri Light"/>
                <w:spacing w:val="-2"/>
                <w:sz w:val="24"/>
              </w:rPr>
              <w:t>interpretation variance</w:t>
            </w:r>
          </w:p>
        </w:tc>
        <w:tc>
          <w:tcPr>
            <w:tcW w:w="2364" w:type="dxa"/>
          </w:tcPr>
          <w:p w14:paraId="473FE9D6" w14:textId="77777777" w:rsidR="00657863" w:rsidRDefault="007415A2" w:rsidP="0041568C">
            <w:pPr>
              <w:pStyle w:val="TableParagraph"/>
              <w:spacing w:line="259" w:lineRule="auto"/>
              <w:ind w:left="49" w:right="306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Major</w:t>
            </w:r>
            <w:r>
              <w:rPr>
                <w:rFonts w:ascii="Calibri Light"/>
                <w:spacing w:val="-11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 xml:space="preserve">misalignment </w:t>
            </w:r>
            <w:r>
              <w:rPr>
                <w:rFonts w:ascii="Calibri Light"/>
                <w:sz w:val="24"/>
              </w:rPr>
              <w:t xml:space="preserve">or inconsistent </w:t>
            </w:r>
            <w:r>
              <w:rPr>
                <w:rFonts w:ascii="Calibri Light"/>
                <w:spacing w:val="-2"/>
                <w:sz w:val="24"/>
              </w:rPr>
              <w:t>scoring</w:t>
            </w:r>
          </w:p>
        </w:tc>
      </w:tr>
    </w:tbl>
    <w:p w14:paraId="1DE82607" w14:textId="77777777" w:rsidR="00657863" w:rsidRDefault="007415A2">
      <w:pPr>
        <w:tabs>
          <w:tab w:val="left" w:pos="5370"/>
          <w:tab w:val="left" w:pos="8378"/>
        </w:tabs>
        <w:spacing w:before="216"/>
        <w:ind w:left="1857"/>
        <w:rPr>
          <w:rFonts w:ascii="Calibri Light" w:hAnsi="Calibri Light"/>
        </w:rPr>
      </w:pPr>
      <w:r>
        <w:rPr>
          <w:noProof/>
        </w:rPr>
        <w:drawing>
          <wp:anchor distT="0" distB="0" distL="0" distR="0" simplePos="0" relativeHeight="251658271" behindDoc="0" locked="0" layoutInCell="1" allowOverlap="1" wp14:anchorId="15F4C0AC" wp14:editId="69904499">
            <wp:simplePos x="0" y="0"/>
            <wp:positionH relativeFrom="page">
              <wp:posOffset>945641</wp:posOffset>
            </wp:positionH>
            <wp:positionV relativeFrom="paragraph">
              <wp:posOffset>102391</wp:posOffset>
            </wp:positionV>
            <wp:extent cx="431954" cy="431757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54" cy="431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72" behindDoc="1" locked="0" layoutInCell="1" allowOverlap="1" wp14:anchorId="5EA491AC" wp14:editId="6A75697F">
            <wp:simplePos x="0" y="0"/>
            <wp:positionH relativeFrom="page">
              <wp:posOffset>3135009</wp:posOffset>
            </wp:positionH>
            <wp:positionV relativeFrom="paragraph">
              <wp:posOffset>89636</wp:posOffset>
            </wp:positionV>
            <wp:extent cx="431959" cy="431748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59" cy="431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73" behindDoc="1" locked="0" layoutInCell="1" allowOverlap="1" wp14:anchorId="355D0A33" wp14:editId="4D5D10EE">
            <wp:simplePos x="0" y="0"/>
            <wp:positionH relativeFrom="page">
              <wp:posOffset>5101031</wp:posOffset>
            </wp:positionH>
            <wp:positionV relativeFrom="paragraph">
              <wp:posOffset>86969</wp:posOffset>
            </wp:positionV>
            <wp:extent cx="431876" cy="431698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76" cy="431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</w:rPr>
        <w:t>11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–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 xml:space="preserve">15 </w:t>
      </w:r>
      <w:r>
        <w:rPr>
          <w:rFonts w:ascii="Calibri Light" w:hAnsi="Calibri Light"/>
          <w:spacing w:val="-2"/>
        </w:rPr>
        <w:t>Exceeds</w:t>
      </w:r>
      <w:r>
        <w:rPr>
          <w:rFonts w:ascii="Calibri Light" w:hAnsi="Calibri Light"/>
        </w:rPr>
        <w:tab/>
      </w:r>
      <w:r>
        <w:rPr>
          <w:rFonts w:ascii="Calibri Light" w:hAnsi="Calibri Light"/>
          <w:position w:val="2"/>
        </w:rPr>
        <w:t>6</w:t>
      </w:r>
      <w:r>
        <w:rPr>
          <w:rFonts w:ascii="Calibri Light" w:hAnsi="Calibri Light"/>
          <w:spacing w:val="2"/>
          <w:position w:val="2"/>
        </w:rPr>
        <w:t xml:space="preserve"> </w:t>
      </w:r>
      <w:r>
        <w:rPr>
          <w:rFonts w:ascii="Calibri Light" w:hAnsi="Calibri Light"/>
          <w:position w:val="2"/>
        </w:rPr>
        <w:t>–</w:t>
      </w:r>
      <w:r>
        <w:rPr>
          <w:rFonts w:ascii="Calibri Light" w:hAnsi="Calibri Light"/>
          <w:spacing w:val="-27"/>
          <w:position w:val="2"/>
        </w:rPr>
        <w:t xml:space="preserve"> </w:t>
      </w:r>
      <w:r>
        <w:rPr>
          <w:rFonts w:ascii="Calibri Light" w:hAnsi="Calibri Light"/>
          <w:spacing w:val="11"/>
          <w:position w:val="2"/>
        </w:rPr>
        <w:t>10</w:t>
      </w:r>
      <w:r>
        <w:rPr>
          <w:rFonts w:ascii="Calibri Light" w:hAnsi="Calibri Light"/>
          <w:spacing w:val="-1"/>
          <w:position w:val="2"/>
        </w:rPr>
        <w:t xml:space="preserve"> </w:t>
      </w:r>
      <w:r>
        <w:rPr>
          <w:rFonts w:ascii="Calibri Light" w:hAnsi="Calibri Light"/>
          <w:spacing w:val="-4"/>
          <w:position w:val="2"/>
        </w:rPr>
        <w:t>Meets</w:t>
      </w:r>
      <w:r w:rsidR="00544B53">
        <w:rPr>
          <w:rFonts w:ascii="Calibri Light" w:hAnsi="Calibri Light"/>
          <w:position w:val="2"/>
        </w:rPr>
        <w:tab/>
      </w:r>
      <w:r>
        <w:rPr>
          <w:rFonts w:ascii="Calibri Light" w:hAnsi="Calibri Light"/>
          <w:position w:val="2"/>
        </w:rPr>
        <w:t>0</w:t>
      </w:r>
      <w:r>
        <w:rPr>
          <w:rFonts w:ascii="Calibri Light" w:hAnsi="Calibri Light"/>
          <w:spacing w:val="-2"/>
          <w:position w:val="2"/>
        </w:rPr>
        <w:t xml:space="preserve"> </w:t>
      </w:r>
      <w:r>
        <w:rPr>
          <w:rFonts w:ascii="Calibri Light" w:hAnsi="Calibri Light"/>
          <w:position w:val="2"/>
        </w:rPr>
        <w:t>–</w:t>
      </w:r>
      <w:r>
        <w:rPr>
          <w:rFonts w:ascii="Calibri Light" w:hAnsi="Calibri Light"/>
          <w:spacing w:val="-1"/>
          <w:position w:val="2"/>
        </w:rPr>
        <w:t xml:space="preserve"> </w:t>
      </w:r>
      <w:r>
        <w:rPr>
          <w:rFonts w:ascii="Calibri Light" w:hAnsi="Calibri Light"/>
          <w:position w:val="2"/>
        </w:rPr>
        <w:t xml:space="preserve">5 Does Not </w:t>
      </w:r>
      <w:r>
        <w:rPr>
          <w:rFonts w:ascii="Calibri Light" w:hAnsi="Calibri Light"/>
          <w:spacing w:val="-4"/>
          <w:position w:val="2"/>
        </w:rPr>
        <w:t>Meet</w:t>
      </w:r>
    </w:p>
    <w:p w14:paraId="6E078985" w14:textId="77777777" w:rsidR="00B24E96" w:rsidRPr="0014684F" w:rsidRDefault="007415A2" w:rsidP="0014684F">
      <w:pPr>
        <w:spacing w:before="5" w:line="295" w:lineRule="auto"/>
        <w:ind w:left="8378" w:right="908"/>
        <w:rPr>
          <w:rFonts w:ascii="Calibri Light" w:hAnsi="Calibri Light"/>
          <w:spacing w:val="-2"/>
          <w:sz w:val="15"/>
        </w:rPr>
        <w:sectPr w:rsidR="00B24E96" w:rsidRPr="0014684F" w:rsidSect="00B24E96">
          <w:footerReference w:type="default" r:id="rId17"/>
          <w:pgSz w:w="12240" w:h="15840"/>
          <w:pgMar w:top="540" w:right="360" w:bottom="800" w:left="460" w:header="0" w:footer="619" w:gutter="0"/>
          <w:cols w:space="720"/>
        </w:sectPr>
      </w:pPr>
      <w:r>
        <w:rPr>
          <w:rFonts w:ascii="Calibri Light" w:hAnsi="Calibri Light"/>
          <w:sz w:val="15"/>
        </w:rPr>
        <w:t>(Resubmit; Body of Evidence</w:t>
      </w:r>
      <w:r>
        <w:rPr>
          <w:rFonts w:ascii="Calibri Light" w:hAnsi="Calibri Light"/>
          <w:spacing w:val="40"/>
          <w:sz w:val="15"/>
        </w:rPr>
        <w:t xml:space="preserve"> </w:t>
      </w:r>
      <w:r>
        <w:rPr>
          <w:rFonts w:ascii="Calibri Light" w:hAnsi="Calibri Light"/>
          <w:sz w:val="15"/>
        </w:rPr>
        <w:t>artifact is not aligned to the Skill</w:t>
      </w:r>
      <w:r>
        <w:rPr>
          <w:rFonts w:ascii="Calibri Light" w:hAnsi="Calibri Light"/>
          <w:spacing w:val="40"/>
          <w:sz w:val="15"/>
        </w:rPr>
        <w:t xml:space="preserve"> </w:t>
      </w:r>
      <w:r>
        <w:rPr>
          <w:rFonts w:ascii="Calibri Light" w:hAnsi="Calibri Light"/>
          <w:spacing w:val="-2"/>
          <w:sz w:val="15"/>
        </w:rPr>
        <w:t>Statement &amp; Targeted Skill Proﬁle)</w:t>
      </w:r>
    </w:p>
    <w:p w14:paraId="3233AF40" w14:textId="77777777" w:rsidR="00B24E96" w:rsidRDefault="00B24E96" w:rsidP="00B24E96">
      <w:pPr>
        <w:spacing w:before="5" w:line="295" w:lineRule="auto"/>
        <w:ind w:right="908"/>
        <w:rPr>
          <w:rFonts w:ascii="Calibri Light" w:hAnsi="Calibri Light"/>
          <w:sz w:val="15"/>
        </w:rPr>
      </w:pPr>
    </w:p>
    <w:sectPr w:rsidR="00B24E96">
      <w:footerReference w:type="default" r:id="rId18"/>
      <w:pgSz w:w="12240" w:h="15840"/>
      <w:pgMar w:top="540" w:right="360" w:bottom="280" w:left="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02581A" w14:textId="77777777" w:rsidR="00B5737C" w:rsidRDefault="00B5737C">
      <w:r>
        <w:separator/>
      </w:r>
    </w:p>
  </w:endnote>
  <w:endnote w:type="continuationSeparator" w:id="0">
    <w:p w14:paraId="366D932D" w14:textId="77777777" w:rsidR="00B5737C" w:rsidRDefault="00B5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ource Sans 3">
    <w:altName w:val="Calibri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0EC3ED" w14:textId="77777777" w:rsidR="001179B1" w:rsidRDefault="001179B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46F4CC51" wp14:editId="384F0FD3">
              <wp:simplePos x="0" y="0"/>
              <wp:positionH relativeFrom="page">
                <wp:posOffset>7217130</wp:posOffset>
              </wp:positionH>
              <wp:positionV relativeFrom="page">
                <wp:posOffset>9707374</wp:posOffset>
              </wp:positionV>
              <wp:extent cx="96520" cy="1689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CBCE9A" w14:textId="77777777" w:rsidR="001179B1" w:rsidRDefault="001179B1">
                          <w:pPr>
                            <w:spacing w:before="7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4CC5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3" type="#_x0000_t202" style="position:absolute;margin-left:568.3pt;margin-top:764.35pt;width:7.6pt;height:13.3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" filled="f" stroked="f">
              <v:textbox inset="0,0,0,0">
                <w:txbxContent>
                  <w:p w14:paraId="68CBCE9A" w14:textId="77777777" w:rsidR="001179B1" w:rsidRDefault="001179B1">
                    <w:pPr>
                      <w:spacing w:before="7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4C1EE7AB" wp14:editId="58AA790A">
              <wp:simplePos x="0" y="0"/>
              <wp:positionH relativeFrom="page">
                <wp:posOffset>2928334</wp:posOffset>
              </wp:positionH>
              <wp:positionV relativeFrom="page">
                <wp:posOffset>9712704</wp:posOffset>
              </wp:positionV>
              <wp:extent cx="1776095" cy="1530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609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505FE" w14:textId="77777777" w:rsidR="001179B1" w:rsidRDefault="001179B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Student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Learning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Objectives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1EE7AB" id="Textbox 2" o:spid="_x0000_s1054" type="#_x0000_t202" style="position:absolute;margin-left:230.6pt;margin-top:764.8pt;width:139.85pt;height:12.0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" filled="f" stroked="f">
              <v:textbox inset="0,0,0,0">
                <w:txbxContent>
                  <w:p w14:paraId="433505FE" w14:textId="77777777" w:rsidR="001179B1" w:rsidRDefault="001179B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Student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Learning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Objectives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3AE909" w14:textId="77777777" w:rsidR="001179B1" w:rsidRDefault="001179B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75821FAC" wp14:editId="1C05EDAB">
              <wp:simplePos x="0" y="0"/>
              <wp:positionH relativeFrom="page">
                <wp:posOffset>2924262</wp:posOffset>
              </wp:positionH>
              <wp:positionV relativeFrom="page">
                <wp:posOffset>9453941</wp:posOffset>
              </wp:positionV>
              <wp:extent cx="1776095" cy="153035"/>
              <wp:effectExtent l="0" t="0" r="0" b="0"/>
              <wp:wrapNone/>
              <wp:docPr id="247986264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609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53D88" w14:textId="77777777" w:rsidR="001179B1" w:rsidRDefault="001179B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Student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Learning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Objectives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21FAC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55" type="#_x0000_t202" style="position:absolute;margin-left:230.25pt;margin-top:744.4pt;width:139.85pt;height:12.0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" filled="f" stroked="f">
              <v:textbox inset="0,0,0,0">
                <w:txbxContent>
                  <w:p w14:paraId="32053D88" w14:textId="77777777" w:rsidR="001179B1" w:rsidRDefault="001179B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Student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Learning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Objectives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67A375" w14:textId="77777777" w:rsidR="00657863" w:rsidRDefault="007415A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E35408C" wp14:editId="1BFA1BAB">
              <wp:simplePos x="0" y="0"/>
              <wp:positionH relativeFrom="page">
                <wp:posOffset>2924262</wp:posOffset>
              </wp:positionH>
              <wp:positionV relativeFrom="page">
                <wp:posOffset>9453941</wp:posOffset>
              </wp:positionV>
              <wp:extent cx="1776095" cy="1530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609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109690" w14:textId="77777777" w:rsidR="00657863" w:rsidRDefault="007415A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Student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Learning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Objectives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5408C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230.25pt;margin-top:744.4pt;width:139.85pt;height:12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" filled="f" stroked="f">
              <v:textbox inset="0,0,0,0">
                <w:txbxContent>
                  <w:p w14:paraId="0C109690" w14:textId="77777777" w:rsidR="00657863" w:rsidRDefault="007415A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Student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Learning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Objectives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3798B6" w14:textId="77777777" w:rsidR="00657863" w:rsidRDefault="007415A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65043CAC" wp14:editId="6E986C3F">
              <wp:simplePos x="0" y="0"/>
              <wp:positionH relativeFrom="page">
                <wp:posOffset>3054158</wp:posOffset>
              </wp:positionH>
              <wp:positionV relativeFrom="page">
                <wp:posOffset>9525355</wp:posOffset>
              </wp:positionV>
              <wp:extent cx="1776095" cy="15303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609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DB68D5" w14:textId="77777777" w:rsidR="00657863" w:rsidRDefault="007415A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Student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Learning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Objectives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43CAC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57" type="#_x0000_t202" style="position:absolute;margin-left:240.5pt;margin-top:750.05pt;width:139.85pt;height:12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" filled="f" stroked="f">
              <v:textbox inset="0,0,0,0">
                <w:txbxContent>
                  <w:p w14:paraId="2EDB68D5" w14:textId="77777777" w:rsidR="00657863" w:rsidRDefault="007415A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Student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Learning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Objectives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8DF713" w14:textId="77777777" w:rsidR="00B24E96" w:rsidRDefault="00B24E9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7105C46F" wp14:editId="054DD7CE">
              <wp:simplePos x="0" y="0"/>
              <wp:positionH relativeFrom="page">
                <wp:posOffset>3054158</wp:posOffset>
              </wp:positionH>
              <wp:positionV relativeFrom="page">
                <wp:posOffset>9525355</wp:posOffset>
              </wp:positionV>
              <wp:extent cx="1776095" cy="153035"/>
              <wp:effectExtent l="0" t="0" r="0" b="0"/>
              <wp:wrapNone/>
              <wp:docPr id="2048081662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609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870753" w14:textId="77777777" w:rsidR="00B24E96" w:rsidRDefault="00B24E96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Student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Learning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Objectives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05C46F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240.5pt;margin-top:750.05pt;width:139.85pt;height:12.0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" filled="f" stroked="f">
              <v:textbox inset="0,0,0,0">
                <w:txbxContent>
                  <w:p w14:paraId="7B870753" w14:textId="77777777" w:rsidR="00B24E96" w:rsidRDefault="00B24E96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Student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Learning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Objectives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B05CF9" w14:textId="77777777" w:rsidR="00657863" w:rsidRDefault="0065786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05FC98" w14:textId="77777777" w:rsidR="00B5737C" w:rsidRDefault="00B5737C">
      <w:r>
        <w:separator/>
      </w:r>
    </w:p>
  </w:footnote>
  <w:footnote w:type="continuationSeparator" w:id="0">
    <w:p w14:paraId="2A0D3C7D" w14:textId="77777777" w:rsidR="00B5737C" w:rsidRDefault="00B57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2359A0"/>
    <w:multiLevelType w:val="hybridMultilevel"/>
    <w:tmpl w:val="E68C4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44A03"/>
    <w:multiLevelType w:val="hybridMultilevel"/>
    <w:tmpl w:val="0082E304"/>
    <w:lvl w:ilvl="0" w:tplc="9DFC37A6">
      <w:start w:val="1"/>
      <w:numFmt w:val="lowerLetter"/>
      <w:lvlText w:val="%1."/>
      <w:lvlJc w:val="left"/>
      <w:pPr>
        <w:ind w:left="457" w:hanging="257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D4AE5E8">
      <w:start w:val="1"/>
      <w:numFmt w:val="lowerLetter"/>
      <w:lvlText w:val="%2."/>
      <w:lvlJc w:val="left"/>
      <w:pPr>
        <w:ind w:left="920" w:hanging="257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AF864140">
      <w:numFmt w:val="bullet"/>
      <w:lvlText w:val="•"/>
      <w:lvlJc w:val="left"/>
      <w:pPr>
        <w:ind w:left="2086" w:hanging="257"/>
      </w:pPr>
      <w:rPr>
        <w:rFonts w:hint="default"/>
        <w:lang w:val="en-US" w:eastAsia="en-US" w:bidi="ar-SA"/>
      </w:rPr>
    </w:lvl>
    <w:lvl w:ilvl="3" w:tplc="7EB6A498">
      <w:numFmt w:val="bullet"/>
      <w:lvlText w:val="•"/>
      <w:lvlJc w:val="left"/>
      <w:pPr>
        <w:ind w:left="3253" w:hanging="257"/>
      </w:pPr>
      <w:rPr>
        <w:rFonts w:hint="default"/>
        <w:lang w:val="en-US" w:eastAsia="en-US" w:bidi="ar-SA"/>
      </w:rPr>
    </w:lvl>
    <w:lvl w:ilvl="4" w:tplc="0A9C5790">
      <w:numFmt w:val="bullet"/>
      <w:lvlText w:val="•"/>
      <w:lvlJc w:val="left"/>
      <w:pPr>
        <w:ind w:left="4420" w:hanging="257"/>
      </w:pPr>
      <w:rPr>
        <w:rFonts w:hint="default"/>
        <w:lang w:val="en-US" w:eastAsia="en-US" w:bidi="ar-SA"/>
      </w:rPr>
    </w:lvl>
    <w:lvl w:ilvl="5" w:tplc="9C7CD53A">
      <w:numFmt w:val="bullet"/>
      <w:lvlText w:val="•"/>
      <w:lvlJc w:val="left"/>
      <w:pPr>
        <w:ind w:left="5586" w:hanging="257"/>
      </w:pPr>
      <w:rPr>
        <w:rFonts w:hint="default"/>
        <w:lang w:val="en-US" w:eastAsia="en-US" w:bidi="ar-SA"/>
      </w:rPr>
    </w:lvl>
    <w:lvl w:ilvl="6" w:tplc="C16A91A6">
      <w:numFmt w:val="bullet"/>
      <w:lvlText w:val="•"/>
      <w:lvlJc w:val="left"/>
      <w:pPr>
        <w:ind w:left="6753" w:hanging="257"/>
      </w:pPr>
      <w:rPr>
        <w:rFonts w:hint="default"/>
        <w:lang w:val="en-US" w:eastAsia="en-US" w:bidi="ar-SA"/>
      </w:rPr>
    </w:lvl>
    <w:lvl w:ilvl="7" w:tplc="1F28CBDC">
      <w:numFmt w:val="bullet"/>
      <w:lvlText w:val="•"/>
      <w:lvlJc w:val="left"/>
      <w:pPr>
        <w:ind w:left="7920" w:hanging="257"/>
      </w:pPr>
      <w:rPr>
        <w:rFonts w:hint="default"/>
        <w:lang w:val="en-US" w:eastAsia="en-US" w:bidi="ar-SA"/>
      </w:rPr>
    </w:lvl>
    <w:lvl w:ilvl="8" w:tplc="7396BB1E">
      <w:numFmt w:val="bullet"/>
      <w:lvlText w:val="•"/>
      <w:lvlJc w:val="left"/>
      <w:pPr>
        <w:ind w:left="9086" w:hanging="257"/>
      </w:pPr>
      <w:rPr>
        <w:rFonts w:hint="default"/>
        <w:lang w:val="en-US" w:eastAsia="en-US" w:bidi="ar-SA"/>
      </w:rPr>
    </w:lvl>
  </w:abstractNum>
  <w:num w:numId="1" w16cid:durableId="1614240497">
    <w:abstractNumId w:val="1"/>
  </w:num>
  <w:num w:numId="2" w16cid:durableId="11245391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F8"/>
    <w:rsid w:val="00002B0B"/>
    <w:rsid w:val="00007CE2"/>
    <w:rsid w:val="00015527"/>
    <w:rsid w:val="00021F83"/>
    <w:rsid w:val="00047451"/>
    <w:rsid w:val="00052E20"/>
    <w:rsid w:val="000757F3"/>
    <w:rsid w:val="00075EBC"/>
    <w:rsid w:val="00090710"/>
    <w:rsid w:val="000B4711"/>
    <w:rsid w:val="000D508C"/>
    <w:rsid w:val="000E6596"/>
    <w:rsid w:val="00103158"/>
    <w:rsid w:val="00107FAC"/>
    <w:rsid w:val="001179B1"/>
    <w:rsid w:val="00124DAA"/>
    <w:rsid w:val="001268AB"/>
    <w:rsid w:val="00145436"/>
    <w:rsid w:val="0014684F"/>
    <w:rsid w:val="0015020D"/>
    <w:rsid w:val="00151E5F"/>
    <w:rsid w:val="0017352F"/>
    <w:rsid w:val="00186946"/>
    <w:rsid w:val="00187C8C"/>
    <w:rsid w:val="001B008A"/>
    <w:rsid w:val="001E1E92"/>
    <w:rsid w:val="001E2F5F"/>
    <w:rsid w:val="001F15F4"/>
    <w:rsid w:val="001F782C"/>
    <w:rsid w:val="002269A2"/>
    <w:rsid w:val="00242207"/>
    <w:rsid w:val="00257F03"/>
    <w:rsid w:val="00271A90"/>
    <w:rsid w:val="002960A8"/>
    <w:rsid w:val="002A0F8B"/>
    <w:rsid w:val="002B5607"/>
    <w:rsid w:val="002C3141"/>
    <w:rsid w:val="002D4F3C"/>
    <w:rsid w:val="002D66ED"/>
    <w:rsid w:val="00305802"/>
    <w:rsid w:val="003127D6"/>
    <w:rsid w:val="00314D3C"/>
    <w:rsid w:val="00366176"/>
    <w:rsid w:val="00372C3F"/>
    <w:rsid w:val="00383175"/>
    <w:rsid w:val="00385CFC"/>
    <w:rsid w:val="00385DB0"/>
    <w:rsid w:val="00387D84"/>
    <w:rsid w:val="003A0159"/>
    <w:rsid w:val="003A3B10"/>
    <w:rsid w:val="003C432A"/>
    <w:rsid w:val="003F131A"/>
    <w:rsid w:val="003F191F"/>
    <w:rsid w:val="003F1FDB"/>
    <w:rsid w:val="003F28A6"/>
    <w:rsid w:val="003F69DA"/>
    <w:rsid w:val="004019B7"/>
    <w:rsid w:val="0041110D"/>
    <w:rsid w:val="0041568C"/>
    <w:rsid w:val="00417310"/>
    <w:rsid w:val="00417843"/>
    <w:rsid w:val="00417EF8"/>
    <w:rsid w:val="00433CF1"/>
    <w:rsid w:val="004415FE"/>
    <w:rsid w:val="00452666"/>
    <w:rsid w:val="00452ACB"/>
    <w:rsid w:val="004607DA"/>
    <w:rsid w:val="00463F4D"/>
    <w:rsid w:val="00476B89"/>
    <w:rsid w:val="004803C5"/>
    <w:rsid w:val="004947A1"/>
    <w:rsid w:val="004D47BC"/>
    <w:rsid w:val="004D500C"/>
    <w:rsid w:val="004E55D8"/>
    <w:rsid w:val="004F161E"/>
    <w:rsid w:val="00511C3C"/>
    <w:rsid w:val="005416C5"/>
    <w:rsid w:val="005429E5"/>
    <w:rsid w:val="00544B53"/>
    <w:rsid w:val="00552AA3"/>
    <w:rsid w:val="00560573"/>
    <w:rsid w:val="00564E33"/>
    <w:rsid w:val="005B4CFE"/>
    <w:rsid w:val="00613917"/>
    <w:rsid w:val="00616697"/>
    <w:rsid w:val="0061695A"/>
    <w:rsid w:val="006259B8"/>
    <w:rsid w:val="00645238"/>
    <w:rsid w:val="00657863"/>
    <w:rsid w:val="0066773C"/>
    <w:rsid w:val="00667A37"/>
    <w:rsid w:val="00671247"/>
    <w:rsid w:val="00682EFC"/>
    <w:rsid w:val="00684202"/>
    <w:rsid w:val="00692848"/>
    <w:rsid w:val="006A4FC5"/>
    <w:rsid w:val="006A53B6"/>
    <w:rsid w:val="006C225A"/>
    <w:rsid w:val="006F7CFA"/>
    <w:rsid w:val="00700A12"/>
    <w:rsid w:val="00705287"/>
    <w:rsid w:val="007415A2"/>
    <w:rsid w:val="00776812"/>
    <w:rsid w:val="007839F8"/>
    <w:rsid w:val="007852BC"/>
    <w:rsid w:val="00794919"/>
    <w:rsid w:val="00797E36"/>
    <w:rsid w:val="007A48A4"/>
    <w:rsid w:val="007A7E42"/>
    <w:rsid w:val="007B1EF8"/>
    <w:rsid w:val="007E070B"/>
    <w:rsid w:val="007E7C16"/>
    <w:rsid w:val="007F24A8"/>
    <w:rsid w:val="007F2643"/>
    <w:rsid w:val="007F2942"/>
    <w:rsid w:val="00815D12"/>
    <w:rsid w:val="008211BC"/>
    <w:rsid w:val="00842EBC"/>
    <w:rsid w:val="00876407"/>
    <w:rsid w:val="00877575"/>
    <w:rsid w:val="00881D1F"/>
    <w:rsid w:val="008A5757"/>
    <w:rsid w:val="008C4DFB"/>
    <w:rsid w:val="008D3A27"/>
    <w:rsid w:val="008D4AE2"/>
    <w:rsid w:val="008D7A8D"/>
    <w:rsid w:val="008E13E7"/>
    <w:rsid w:val="008E6FE5"/>
    <w:rsid w:val="008F0FB4"/>
    <w:rsid w:val="008F1C96"/>
    <w:rsid w:val="009229E6"/>
    <w:rsid w:val="00947B67"/>
    <w:rsid w:val="00961A89"/>
    <w:rsid w:val="00964917"/>
    <w:rsid w:val="009675AB"/>
    <w:rsid w:val="00977292"/>
    <w:rsid w:val="00991468"/>
    <w:rsid w:val="009B0C2B"/>
    <w:rsid w:val="009B198E"/>
    <w:rsid w:val="009B2744"/>
    <w:rsid w:val="009B5505"/>
    <w:rsid w:val="009C38FA"/>
    <w:rsid w:val="009D0399"/>
    <w:rsid w:val="009D06AE"/>
    <w:rsid w:val="009D55AD"/>
    <w:rsid w:val="00A11DD2"/>
    <w:rsid w:val="00A15EEF"/>
    <w:rsid w:val="00A213C5"/>
    <w:rsid w:val="00A31F83"/>
    <w:rsid w:val="00A60EC2"/>
    <w:rsid w:val="00A702AE"/>
    <w:rsid w:val="00A81688"/>
    <w:rsid w:val="00A8324D"/>
    <w:rsid w:val="00A869BA"/>
    <w:rsid w:val="00AB3F0B"/>
    <w:rsid w:val="00AB71E5"/>
    <w:rsid w:val="00AC7475"/>
    <w:rsid w:val="00AE1FBC"/>
    <w:rsid w:val="00AF5B44"/>
    <w:rsid w:val="00B00544"/>
    <w:rsid w:val="00B04A9D"/>
    <w:rsid w:val="00B24E96"/>
    <w:rsid w:val="00B51E4F"/>
    <w:rsid w:val="00B5737C"/>
    <w:rsid w:val="00B66AB4"/>
    <w:rsid w:val="00B67B48"/>
    <w:rsid w:val="00B86B7D"/>
    <w:rsid w:val="00B9711E"/>
    <w:rsid w:val="00BA09DB"/>
    <w:rsid w:val="00BB0130"/>
    <w:rsid w:val="00BB0FC5"/>
    <w:rsid w:val="00BD50BF"/>
    <w:rsid w:val="00BF4BEC"/>
    <w:rsid w:val="00C3786C"/>
    <w:rsid w:val="00C8408C"/>
    <w:rsid w:val="00C93218"/>
    <w:rsid w:val="00C970FD"/>
    <w:rsid w:val="00CA1E7E"/>
    <w:rsid w:val="00CA3199"/>
    <w:rsid w:val="00CA6872"/>
    <w:rsid w:val="00CB7F9E"/>
    <w:rsid w:val="00CF3A50"/>
    <w:rsid w:val="00CF3C5C"/>
    <w:rsid w:val="00CF6431"/>
    <w:rsid w:val="00D00A10"/>
    <w:rsid w:val="00D45062"/>
    <w:rsid w:val="00D46875"/>
    <w:rsid w:val="00D61C76"/>
    <w:rsid w:val="00D71290"/>
    <w:rsid w:val="00D76699"/>
    <w:rsid w:val="00D917A5"/>
    <w:rsid w:val="00DA1ECB"/>
    <w:rsid w:val="00DB1174"/>
    <w:rsid w:val="00DC255E"/>
    <w:rsid w:val="00DD0FC2"/>
    <w:rsid w:val="00DE13DD"/>
    <w:rsid w:val="00DE6214"/>
    <w:rsid w:val="00DE7356"/>
    <w:rsid w:val="00DF5D10"/>
    <w:rsid w:val="00E17763"/>
    <w:rsid w:val="00E25584"/>
    <w:rsid w:val="00E26289"/>
    <w:rsid w:val="00E5044F"/>
    <w:rsid w:val="00E605DB"/>
    <w:rsid w:val="00E90C64"/>
    <w:rsid w:val="00EA1FE2"/>
    <w:rsid w:val="00EB208F"/>
    <w:rsid w:val="00EB4B77"/>
    <w:rsid w:val="00EC23C4"/>
    <w:rsid w:val="00ED3822"/>
    <w:rsid w:val="00ED7A39"/>
    <w:rsid w:val="00EF24CA"/>
    <w:rsid w:val="00F044F2"/>
    <w:rsid w:val="00F11192"/>
    <w:rsid w:val="00F20DC0"/>
    <w:rsid w:val="00F2785A"/>
    <w:rsid w:val="00F66C64"/>
    <w:rsid w:val="00F76D7F"/>
    <w:rsid w:val="00F77A81"/>
    <w:rsid w:val="00F8741E"/>
    <w:rsid w:val="00F95456"/>
    <w:rsid w:val="00FB1482"/>
    <w:rsid w:val="00FB1837"/>
    <w:rsid w:val="00FB2C3F"/>
    <w:rsid w:val="00FB5F61"/>
    <w:rsid w:val="00FC6A35"/>
    <w:rsid w:val="00FE7C8E"/>
    <w:rsid w:val="1A10F251"/>
    <w:rsid w:val="1C020DFE"/>
    <w:rsid w:val="2272B464"/>
    <w:rsid w:val="45C6F61E"/>
    <w:rsid w:val="466ABA4B"/>
    <w:rsid w:val="5F8C2504"/>
    <w:rsid w:val="70C7B351"/>
    <w:rsid w:val="722D48ED"/>
    <w:rsid w:val="74EE9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E1954"/>
  <w15:docId w15:val="{04DAB56F-0828-0E49-B176-5C70BA0C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41"/>
      <w:ind w:left="250"/>
      <w:outlineLvl w:val="0"/>
    </w:pPr>
    <w:rPr>
      <w:i/>
      <w:i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4A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21"/>
      <w:szCs w:val="21"/>
    </w:rPr>
  </w:style>
  <w:style w:type="paragraph" w:styleId="Title">
    <w:name w:val="Title"/>
    <w:basedOn w:val="Normal"/>
    <w:uiPriority w:val="10"/>
    <w:qFormat/>
    <w:pPr>
      <w:spacing w:before="291"/>
      <w:ind w:left="126" w:right="36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20" w:hanging="257"/>
    </w:pPr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20D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DC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20D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DC0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38317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D4A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D4A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briseno/Library/Group%20Containers/UBF8T346G9.Office/User%20Content.localized/Templates.localized/SLO%20Form_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6a74088-4873-4402-8f71-34eeefe7d954}" enabled="0" method="" siteId="{f6a74088-4873-4402-8f71-34eeefe7d9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SLO Form__.dotx</Template>
  <TotalTime>0</TotalTime>
  <Pages>7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SLO Form - Martin</vt:lpstr>
    </vt:vector>
  </TitlesOfParts>
  <Company>Region One ESC</Company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SLO Form - Martin</dc:title>
  <dc:subject/>
  <dc:creator>Karim S. Briseno</dc:creator>
  <cp:keywords/>
  <cp:lastModifiedBy>Karim S. Briseno</cp:lastModifiedBy>
  <cp:revision>2</cp:revision>
  <cp:lastPrinted>2026-08-13T16:19:00Z</cp:lastPrinted>
  <dcterms:created xsi:type="dcterms:W3CDTF">2026-08-13T16:23:00Z</dcterms:created>
  <dcterms:modified xsi:type="dcterms:W3CDTF">2026-08-13T16:23:00Z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2025-08-12T00:00:00Z</vt:filetime>
  </property>
  <property fmtid="{D5CDD505-2E9C-101B-9397-08002B2CF9AE}" pid="5" name="Producer">
    <vt:lpwstr>Adobe Express</vt:lpwstr>
  </property>
  <property fmtid="{D5CDD505-2E9C-101B-9397-08002B2CF9AE}" pid="6" name="GrammarlyDocumentId">
    <vt:lpwstr>5e136f07-edac-48b7-8689-943eacadd7dc</vt:lpwstr>
  </property>
</Properties>
</file>